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92F256" w14:textId="55509E3B" w:rsidR="00527894" w:rsidRDefault="00527894" w:rsidP="00527894">
      <w:pPr>
        <w:spacing w:before="120"/>
        <w:jc w:val="center"/>
        <w:rPr>
          <w:b/>
          <w:sz w:val="28"/>
          <w:szCs w:val="28"/>
        </w:rPr>
      </w:pPr>
      <w:r w:rsidRPr="00E57BAE">
        <w:rPr>
          <w:b/>
          <w:sz w:val="28"/>
          <w:szCs w:val="28"/>
        </w:rPr>
        <w:t xml:space="preserve">Questionario </w:t>
      </w:r>
      <w:r w:rsidR="00331DA3">
        <w:rPr>
          <w:b/>
          <w:sz w:val="28"/>
          <w:szCs w:val="28"/>
        </w:rPr>
        <w:t>per le scuole</w:t>
      </w:r>
      <w:r>
        <w:rPr>
          <w:b/>
          <w:sz w:val="28"/>
          <w:szCs w:val="28"/>
        </w:rPr>
        <w:t xml:space="preserve"> della </w:t>
      </w:r>
      <w:r w:rsidRPr="00E57BAE">
        <w:rPr>
          <w:b/>
          <w:sz w:val="28"/>
          <w:szCs w:val="28"/>
        </w:rPr>
        <w:t xml:space="preserve">Regione Piemonte </w:t>
      </w:r>
      <w:r w:rsidRPr="00E57BAE">
        <w:rPr>
          <w:b/>
          <w:sz w:val="28"/>
          <w:szCs w:val="28"/>
        </w:rPr>
        <w:br/>
        <w:t>Istruzioni per la compilazione</w:t>
      </w:r>
    </w:p>
    <w:p w14:paraId="7467AA00" w14:textId="77777777" w:rsidR="00527894" w:rsidRPr="00E57BAE" w:rsidRDefault="00527894" w:rsidP="00527894">
      <w:pPr>
        <w:spacing w:before="120"/>
        <w:jc w:val="center"/>
        <w:rPr>
          <w:b/>
          <w:sz w:val="28"/>
          <w:szCs w:val="28"/>
        </w:rPr>
      </w:pPr>
    </w:p>
    <w:p w14:paraId="7DA5BF8A" w14:textId="01BE9648" w:rsidR="006B180E" w:rsidRDefault="006B180E" w:rsidP="006B180E">
      <w:pPr>
        <w:pStyle w:val="Puntoelenco"/>
        <w:numPr>
          <w:ilvl w:val="0"/>
          <w:numId w:val="0"/>
        </w:numPr>
        <w:tabs>
          <w:tab w:val="left" w:pos="708"/>
        </w:tabs>
        <w:spacing w:before="120" w:after="0"/>
        <w:contextualSpacing w:val="0"/>
        <w:rPr>
          <w:rFonts w:asciiTheme="minorHAnsi" w:hAnsiTheme="minorHAnsi" w:cstheme="minorBidi"/>
          <w:color w:val="auto"/>
          <w:sz w:val="28"/>
          <w:szCs w:val="28"/>
        </w:rPr>
      </w:pPr>
      <w:r>
        <w:rPr>
          <w:rFonts w:asciiTheme="minorHAnsi" w:hAnsiTheme="minorHAnsi" w:cstheme="minorBidi"/>
          <w:color w:val="auto"/>
          <w:sz w:val="28"/>
          <w:szCs w:val="28"/>
        </w:rPr>
        <w:t>Vengono forniti due questionari differenti:</w:t>
      </w:r>
    </w:p>
    <w:p w14:paraId="0799BBDA" w14:textId="4CCA408A" w:rsidR="006B180E" w:rsidRPr="006B180E" w:rsidRDefault="006B180E" w:rsidP="006B180E">
      <w:pPr>
        <w:pStyle w:val="Puntoelenco"/>
        <w:numPr>
          <w:ilvl w:val="0"/>
          <w:numId w:val="41"/>
        </w:numPr>
        <w:tabs>
          <w:tab w:val="left" w:pos="708"/>
        </w:tabs>
        <w:spacing w:before="120" w:after="0"/>
        <w:ind w:left="714" w:hanging="357"/>
        <w:contextualSpacing w:val="0"/>
        <w:rPr>
          <w:rFonts w:asciiTheme="minorHAnsi" w:hAnsiTheme="minorHAnsi" w:cstheme="minorBidi"/>
          <w:color w:val="auto"/>
          <w:sz w:val="28"/>
          <w:szCs w:val="28"/>
        </w:rPr>
      </w:pPr>
      <w:r w:rsidRPr="006B180E">
        <w:rPr>
          <w:rFonts w:asciiTheme="minorHAnsi" w:hAnsiTheme="minorHAnsi" w:cstheme="minorBidi"/>
          <w:color w:val="auto"/>
          <w:sz w:val="28"/>
          <w:szCs w:val="28"/>
          <w:u w:val="single"/>
        </w:rPr>
        <w:t>Questionario SEDE SCOLASTICA/SUCCURSALE.</w:t>
      </w:r>
      <w:r w:rsidRPr="006B180E">
        <w:rPr>
          <w:rFonts w:asciiTheme="minorHAnsi" w:hAnsiTheme="minorHAnsi" w:cstheme="minorBidi"/>
          <w:color w:val="auto"/>
          <w:sz w:val="28"/>
          <w:szCs w:val="28"/>
        </w:rPr>
        <w:t xml:space="preserve"> </w:t>
      </w:r>
      <w:r w:rsidR="00013B31">
        <w:rPr>
          <w:rFonts w:asciiTheme="minorHAnsi" w:hAnsiTheme="minorHAnsi" w:cstheme="minorBidi"/>
          <w:color w:val="auto"/>
          <w:sz w:val="28"/>
          <w:szCs w:val="28"/>
        </w:rPr>
        <w:t xml:space="preserve">Deve essere compilato </w:t>
      </w:r>
      <w:r w:rsidRPr="006B180E">
        <w:rPr>
          <w:rFonts w:asciiTheme="minorHAnsi" w:hAnsiTheme="minorHAnsi" w:cstheme="minorBidi"/>
          <w:color w:val="auto"/>
          <w:sz w:val="28"/>
          <w:szCs w:val="28"/>
        </w:rPr>
        <w:t>un questionario per ogni sede scolastica/succursale di ogni Istituto gestito</w:t>
      </w:r>
      <w:bookmarkStart w:id="0" w:name="_GoBack"/>
      <w:bookmarkEnd w:id="0"/>
      <w:r w:rsidRPr="006B180E">
        <w:rPr>
          <w:rFonts w:asciiTheme="minorHAnsi" w:hAnsiTheme="minorHAnsi" w:cstheme="minorBidi"/>
          <w:i/>
          <w:color w:val="auto"/>
          <w:sz w:val="24"/>
          <w:szCs w:val="28"/>
        </w:rPr>
        <w:t>.</w:t>
      </w:r>
    </w:p>
    <w:p w14:paraId="1AD5C84C" w14:textId="49CE2D49" w:rsidR="006B180E" w:rsidRPr="006B180E" w:rsidRDefault="006B180E" w:rsidP="006B180E">
      <w:pPr>
        <w:pStyle w:val="Paragrafoelenco"/>
        <w:numPr>
          <w:ilvl w:val="0"/>
          <w:numId w:val="41"/>
        </w:numPr>
        <w:spacing w:before="120" w:after="0"/>
        <w:ind w:left="714" w:hanging="357"/>
        <w:contextualSpacing w:val="0"/>
        <w:jc w:val="both"/>
        <w:rPr>
          <w:sz w:val="28"/>
          <w:szCs w:val="28"/>
        </w:rPr>
      </w:pPr>
      <w:r w:rsidRPr="006B180E">
        <w:rPr>
          <w:sz w:val="28"/>
          <w:szCs w:val="28"/>
          <w:u w:val="single"/>
        </w:rPr>
        <w:t>Questionario NUOVI SPAZI.</w:t>
      </w:r>
      <w:r>
        <w:rPr>
          <w:sz w:val="28"/>
          <w:szCs w:val="28"/>
        </w:rPr>
        <w:t xml:space="preserve"> </w:t>
      </w:r>
      <w:r w:rsidRPr="006B180E">
        <w:rPr>
          <w:sz w:val="28"/>
          <w:szCs w:val="28"/>
        </w:rPr>
        <w:t>Qualora siano stati individuati nuovi spazi per garantire il più possibile la didattica in presenza, deve essere compilato anche il questionario per i nuovi spazi</w:t>
      </w:r>
      <w:r w:rsidR="00013B31">
        <w:rPr>
          <w:sz w:val="28"/>
          <w:szCs w:val="28"/>
        </w:rPr>
        <w:t>. Un</w:t>
      </w:r>
      <w:r w:rsidRPr="006B180E">
        <w:rPr>
          <w:sz w:val="28"/>
          <w:szCs w:val="28"/>
        </w:rPr>
        <w:t xml:space="preserve"> questionario per ogni nuovo spazio individuato.</w:t>
      </w:r>
    </w:p>
    <w:p w14:paraId="00EF1676" w14:textId="77777777" w:rsidR="006B180E" w:rsidRPr="006B180E" w:rsidRDefault="006B180E" w:rsidP="006B180E">
      <w:pPr>
        <w:pStyle w:val="Puntoelenco"/>
        <w:numPr>
          <w:ilvl w:val="0"/>
          <w:numId w:val="0"/>
        </w:numPr>
        <w:tabs>
          <w:tab w:val="left" w:pos="708"/>
        </w:tabs>
        <w:rPr>
          <w:rFonts w:asciiTheme="minorHAnsi" w:hAnsiTheme="minorHAnsi" w:cstheme="minorBidi"/>
          <w:color w:val="auto"/>
          <w:sz w:val="28"/>
          <w:szCs w:val="28"/>
        </w:rPr>
      </w:pPr>
    </w:p>
    <w:p w14:paraId="1FF65F2D" w14:textId="77777777" w:rsidR="00527894" w:rsidRPr="006B180E" w:rsidRDefault="00527894" w:rsidP="006B180E">
      <w:pPr>
        <w:spacing w:before="120"/>
        <w:rPr>
          <w:sz w:val="28"/>
          <w:szCs w:val="28"/>
        </w:rPr>
      </w:pPr>
      <w:r w:rsidRPr="006B180E">
        <w:rPr>
          <w:sz w:val="28"/>
          <w:szCs w:val="28"/>
        </w:rPr>
        <w:t xml:space="preserve">Per dubbi o supporto alla compilazione del questionario contattare: </w:t>
      </w:r>
      <w:hyperlink r:id="rId11" w:history="1">
        <w:r w:rsidRPr="006B180E">
          <w:rPr>
            <w:rStyle w:val="Collegamentoipertestuale"/>
            <w:sz w:val="28"/>
            <w:szCs w:val="28"/>
          </w:rPr>
          <w:t>cristiana.botta@linksfoundation.com</w:t>
        </w:r>
      </w:hyperlink>
    </w:p>
    <w:p w14:paraId="3D26069E" w14:textId="33B8A3FD" w:rsidR="00013B31" w:rsidRDefault="00013B3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AFEF89B" w14:textId="0E0846B1" w:rsidR="006B180E" w:rsidRPr="006B180E" w:rsidRDefault="006B180E" w:rsidP="00013B31">
      <w:pPr>
        <w:shd w:val="clear" w:color="auto" w:fill="A6A6A6" w:themeFill="background1" w:themeFillShade="A6"/>
        <w:spacing w:before="120"/>
        <w:jc w:val="center"/>
        <w:rPr>
          <w:b/>
          <w:sz w:val="28"/>
          <w:szCs w:val="28"/>
        </w:rPr>
      </w:pPr>
      <w:r w:rsidRPr="006B180E">
        <w:rPr>
          <w:b/>
          <w:sz w:val="28"/>
          <w:szCs w:val="28"/>
        </w:rPr>
        <w:lastRenderedPageBreak/>
        <w:t>Questionario SEDE SCOLASTICA/SUCCURSALE</w:t>
      </w:r>
    </w:p>
    <w:p w14:paraId="49ADFECA" w14:textId="420F2B5A" w:rsidR="00527894" w:rsidRPr="006B180E" w:rsidRDefault="00527894" w:rsidP="006B180E">
      <w:pPr>
        <w:spacing w:before="120"/>
        <w:rPr>
          <w:sz w:val="28"/>
          <w:szCs w:val="28"/>
        </w:rPr>
      </w:pPr>
      <w:r w:rsidRPr="006B180E">
        <w:rPr>
          <w:sz w:val="28"/>
          <w:szCs w:val="28"/>
        </w:rPr>
        <w:t xml:space="preserve">Prima di compilare il questionario si suggerisce di avere a disposizione le seguenti informazioni, per ogni </w:t>
      </w:r>
      <w:r w:rsidR="00C05D41" w:rsidRPr="006B180E">
        <w:rPr>
          <w:sz w:val="28"/>
          <w:szCs w:val="28"/>
        </w:rPr>
        <w:t>sede/succursale</w:t>
      </w:r>
      <w:r w:rsidRPr="006B180E">
        <w:rPr>
          <w:sz w:val="28"/>
          <w:szCs w:val="28"/>
        </w:rPr>
        <w:t xml:space="preserve"> che si vuole inserire:</w:t>
      </w:r>
    </w:p>
    <w:p w14:paraId="33146320" w14:textId="093E5F4B" w:rsidR="00527894" w:rsidRPr="00CE4D66" w:rsidRDefault="00527894" w:rsidP="00527894">
      <w:pPr>
        <w:spacing w:before="120"/>
        <w:ind w:left="851"/>
        <w:rPr>
          <w:b/>
          <w:bCs/>
        </w:rPr>
      </w:pPr>
      <w:r w:rsidRPr="00CE4D66">
        <w:rPr>
          <w:b/>
          <w:bCs/>
        </w:rPr>
        <w:t xml:space="preserve">Informazioni generali </w:t>
      </w:r>
      <w:r w:rsidRPr="00114912">
        <w:rPr>
          <w:b/>
          <w:bCs/>
          <w:u w:val="single"/>
        </w:rPr>
        <w:t>dell</w:t>
      </w:r>
      <w:r w:rsidR="00C05D41">
        <w:rPr>
          <w:b/>
          <w:bCs/>
          <w:u w:val="single"/>
        </w:rPr>
        <w:t>a sede scolastica/succursale</w:t>
      </w:r>
      <w:r w:rsidRPr="00CE4D66">
        <w:rPr>
          <w:b/>
          <w:bCs/>
        </w:rPr>
        <w:t>:</w:t>
      </w:r>
    </w:p>
    <w:p w14:paraId="302B9100" w14:textId="25017A5C" w:rsidR="00527894" w:rsidRPr="00E57BAE" w:rsidRDefault="00527894" w:rsidP="00527894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 w:rsidRPr="00E57BAE">
        <w:rPr>
          <w:i/>
        </w:rPr>
        <w:t>Nome</w:t>
      </w:r>
    </w:p>
    <w:p w14:paraId="6ABD52E6" w14:textId="77777777" w:rsidR="00527894" w:rsidRPr="00E57BAE" w:rsidRDefault="00527894" w:rsidP="00527894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 w:rsidRPr="00E57BAE">
        <w:rPr>
          <w:i/>
        </w:rPr>
        <w:t xml:space="preserve">Comune </w:t>
      </w:r>
    </w:p>
    <w:p w14:paraId="7C223565" w14:textId="77777777" w:rsidR="00527894" w:rsidRPr="00E57BAE" w:rsidRDefault="00527894" w:rsidP="00527894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 w:rsidRPr="00E57BAE">
        <w:rPr>
          <w:i/>
        </w:rPr>
        <w:t>CAP</w:t>
      </w:r>
    </w:p>
    <w:p w14:paraId="47674D7D" w14:textId="70784E18" w:rsidR="00527894" w:rsidRDefault="00527894" w:rsidP="00527894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 w:rsidRPr="00E57BAE">
        <w:rPr>
          <w:i/>
        </w:rPr>
        <w:t>Indirizzo</w:t>
      </w:r>
    </w:p>
    <w:p w14:paraId="5258F151" w14:textId="4786854B" w:rsidR="0008754E" w:rsidRDefault="008D777E" w:rsidP="00527894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>
        <w:rPr>
          <w:i/>
        </w:rPr>
        <w:t xml:space="preserve">Informazioni sulla raggiungibilità della sede/succursale </w:t>
      </w:r>
      <w:r w:rsidR="007E3808">
        <w:rPr>
          <w:i/>
        </w:rPr>
        <w:t>tramite pista ciclabile</w:t>
      </w:r>
    </w:p>
    <w:p w14:paraId="275953E4" w14:textId="77777777" w:rsidR="007E3808" w:rsidRDefault="007E3808" w:rsidP="00527894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>
        <w:rPr>
          <w:i/>
        </w:rPr>
        <w:t>Dotazione di posti bici</w:t>
      </w:r>
    </w:p>
    <w:p w14:paraId="0EB458A7" w14:textId="7D1D6409" w:rsidR="007E3808" w:rsidRPr="00E57BAE" w:rsidRDefault="007E3808" w:rsidP="00527894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>
        <w:rPr>
          <w:i/>
        </w:rPr>
        <w:t xml:space="preserve">Dotazione di spazi per ricoverare mezzi della </w:t>
      </w:r>
      <w:proofErr w:type="spellStart"/>
      <w:r>
        <w:rPr>
          <w:i/>
        </w:rPr>
        <w:t>micromobilit</w:t>
      </w:r>
      <w:r w:rsidR="00EF6068">
        <w:rPr>
          <w:i/>
        </w:rPr>
        <w:t>à</w:t>
      </w:r>
      <w:proofErr w:type="spellEnd"/>
      <w:r w:rsidR="00EF6068">
        <w:rPr>
          <w:i/>
        </w:rPr>
        <w:t xml:space="preserve"> </w:t>
      </w:r>
      <w:r w:rsidR="00EF6068" w:rsidRPr="00EF6068">
        <w:rPr>
          <w:i/>
        </w:rPr>
        <w:t xml:space="preserve">(monopattini, </w:t>
      </w:r>
      <w:proofErr w:type="spellStart"/>
      <w:r w:rsidR="00EF6068" w:rsidRPr="00EF6068">
        <w:rPr>
          <w:i/>
        </w:rPr>
        <w:t>monoruota</w:t>
      </w:r>
      <w:proofErr w:type="spellEnd"/>
      <w:r w:rsidR="00EF6068" w:rsidRPr="00EF6068">
        <w:rPr>
          <w:i/>
        </w:rPr>
        <w:t xml:space="preserve">, </w:t>
      </w:r>
      <w:proofErr w:type="spellStart"/>
      <w:r w:rsidR="00EF6068">
        <w:rPr>
          <w:i/>
        </w:rPr>
        <w:t>h</w:t>
      </w:r>
      <w:r w:rsidR="00EF6068" w:rsidRPr="00EF6068">
        <w:rPr>
          <w:i/>
        </w:rPr>
        <w:t>overboard</w:t>
      </w:r>
      <w:proofErr w:type="spellEnd"/>
      <w:r w:rsidR="00EF6068" w:rsidRPr="00EF6068">
        <w:rPr>
          <w:i/>
        </w:rPr>
        <w:t xml:space="preserve">, </w:t>
      </w:r>
      <w:proofErr w:type="gramStart"/>
      <w:r w:rsidR="00EF6068" w:rsidRPr="00EF6068">
        <w:rPr>
          <w:i/>
        </w:rPr>
        <w:t>… )</w:t>
      </w:r>
      <w:proofErr w:type="gramEnd"/>
    </w:p>
    <w:p w14:paraId="6DF78D61" w14:textId="63FD7AA7" w:rsidR="0008754E" w:rsidRDefault="00EF6068" w:rsidP="00527894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>
        <w:rPr>
          <w:i/>
        </w:rPr>
        <w:t>Dotazione di posti auto interni</w:t>
      </w:r>
    </w:p>
    <w:p w14:paraId="6EB10DC5" w14:textId="38C297D2" w:rsidR="001D0015" w:rsidRPr="00CE4D66" w:rsidRDefault="00FF3A08" w:rsidP="001D0015">
      <w:pPr>
        <w:spacing w:before="120"/>
        <w:ind w:left="851"/>
        <w:rPr>
          <w:b/>
          <w:bCs/>
        </w:rPr>
      </w:pPr>
      <w:r>
        <w:rPr>
          <w:b/>
          <w:bCs/>
        </w:rPr>
        <w:t>Persone in attività presso la sede/succursale (anno scolastico 2019-2020)</w:t>
      </w:r>
    </w:p>
    <w:p w14:paraId="0E574D1C" w14:textId="5D4D57B8" w:rsidR="001D0015" w:rsidRDefault="001D0015" w:rsidP="00FF3A08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 w:rsidRPr="00E57BAE">
        <w:rPr>
          <w:i/>
        </w:rPr>
        <w:t>N</w:t>
      </w:r>
      <w:r w:rsidR="00FF3A08">
        <w:rPr>
          <w:i/>
        </w:rPr>
        <w:t>umero di personale ATA</w:t>
      </w:r>
    </w:p>
    <w:p w14:paraId="7B2B0FFF" w14:textId="4E1DD3B9" w:rsidR="00FF3A08" w:rsidRDefault="00FF3A08" w:rsidP="00FF3A08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>
        <w:rPr>
          <w:i/>
        </w:rPr>
        <w:t>Numero di insegnanti</w:t>
      </w:r>
    </w:p>
    <w:p w14:paraId="7FD6ACBA" w14:textId="1A928757" w:rsidR="00FF3A08" w:rsidRPr="00C43B2E" w:rsidRDefault="00FF3A08" w:rsidP="00FF3A08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>
        <w:rPr>
          <w:i/>
        </w:rPr>
        <w:t xml:space="preserve">Numero di </w:t>
      </w:r>
      <w:r w:rsidRPr="00C43B2E">
        <w:rPr>
          <w:i/>
        </w:rPr>
        <w:t>studenti</w:t>
      </w:r>
    </w:p>
    <w:p w14:paraId="025EDB1E" w14:textId="1A373684" w:rsidR="00FF3A08" w:rsidRPr="00C43B2E" w:rsidRDefault="00FF3A08" w:rsidP="00FF3A08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 w:rsidRPr="00C43B2E">
        <w:rPr>
          <w:i/>
        </w:rPr>
        <w:t>Numero di classi</w:t>
      </w:r>
    </w:p>
    <w:p w14:paraId="53331502" w14:textId="567A21F2" w:rsidR="003F5BE6" w:rsidRPr="00C43B2E" w:rsidRDefault="003F5BE6" w:rsidP="00FF3A08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 w:rsidRPr="00C43B2E">
        <w:rPr>
          <w:i/>
        </w:rPr>
        <w:t>Linee di TPL utilizzate in prevalenza da insegnanti/personale ATA (se dato disponibile)</w:t>
      </w:r>
    </w:p>
    <w:p w14:paraId="60A856DA" w14:textId="7D459204" w:rsidR="00527894" w:rsidRPr="00C43B2E" w:rsidRDefault="00527894" w:rsidP="00527894">
      <w:pPr>
        <w:spacing w:before="120"/>
        <w:ind w:left="851"/>
        <w:rPr>
          <w:b/>
          <w:bCs/>
        </w:rPr>
      </w:pPr>
      <w:r w:rsidRPr="00C43B2E">
        <w:rPr>
          <w:b/>
          <w:bCs/>
        </w:rPr>
        <w:t>Organizzazione dell</w:t>
      </w:r>
      <w:r w:rsidR="003F5BE6" w:rsidRPr="00C43B2E">
        <w:rPr>
          <w:b/>
          <w:bCs/>
        </w:rPr>
        <w:t xml:space="preserve">a sede/succursale </w:t>
      </w:r>
      <w:r w:rsidRPr="00C43B2E">
        <w:rPr>
          <w:b/>
          <w:bCs/>
        </w:rPr>
        <w:t xml:space="preserve">in FASE </w:t>
      </w:r>
      <w:r w:rsidR="003F5BE6" w:rsidRPr="00C43B2E">
        <w:rPr>
          <w:b/>
          <w:bCs/>
        </w:rPr>
        <w:t>3</w:t>
      </w:r>
      <w:r w:rsidRPr="00C43B2E">
        <w:rPr>
          <w:b/>
          <w:bCs/>
        </w:rPr>
        <w:t xml:space="preserve"> </w:t>
      </w:r>
      <w:r w:rsidR="003F5BE6" w:rsidRPr="00C43B2E">
        <w:rPr>
          <w:b/>
          <w:bCs/>
        </w:rPr>
        <w:t>(Settembre 2020)</w:t>
      </w:r>
    </w:p>
    <w:p w14:paraId="143683C5" w14:textId="3D98DB9C" w:rsidR="00396097" w:rsidRDefault="00396097" w:rsidP="00527894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>
        <w:rPr>
          <w:i/>
        </w:rPr>
        <w:t>Individuazione eventuali nuovi spazi</w:t>
      </w:r>
    </w:p>
    <w:p w14:paraId="52D05339" w14:textId="41EB14D8" w:rsidR="00396097" w:rsidRPr="00CE4D66" w:rsidRDefault="00396097" w:rsidP="00396097">
      <w:pPr>
        <w:spacing w:before="120"/>
        <w:ind w:left="851"/>
        <w:rPr>
          <w:b/>
          <w:bCs/>
        </w:rPr>
      </w:pPr>
      <w:r w:rsidRPr="00CE4D66">
        <w:rPr>
          <w:b/>
          <w:bCs/>
        </w:rPr>
        <w:t>O</w:t>
      </w:r>
      <w:r>
        <w:rPr>
          <w:b/>
          <w:bCs/>
        </w:rPr>
        <w:t>rario PROVVISORIO della sede scolastica/succursale (AS 2020/2021)</w:t>
      </w:r>
    </w:p>
    <w:p w14:paraId="180E1A9B" w14:textId="2AE69F94" w:rsidR="005A1EE0" w:rsidRDefault="00A53DE7" w:rsidP="004D6E53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>
        <w:rPr>
          <w:i/>
        </w:rPr>
        <w:t>Organizzazione settimanale dei tempi scuola</w:t>
      </w:r>
    </w:p>
    <w:p w14:paraId="6C84B71F" w14:textId="05F026AA" w:rsidR="00A53DE7" w:rsidRDefault="00A53DE7" w:rsidP="004D6E53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>
        <w:rPr>
          <w:i/>
        </w:rPr>
        <w:t>Organizzazione giornaliera</w:t>
      </w:r>
      <w:r w:rsidR="006258F9">
        <w:rPr>
          <w:i/>
        </w:rPr>
        <w:t xml:space="preserve"> dei tempi scuola</w:t>
      </w:r>
    </w:p>
    <w:p w14:paraId="6907F95C" w14:textId="0ECA335A" w:rsidR="006258F9" w:rsidRDefault="006258F9" w:rsidP="004D6E53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>
        <w:rPr>
          <w:i/>
        </w:rPr>
        <w:t>Orari di ingresso/uscita e numerosità delle classi</w:t>
      </w:r>
      <w:r w:rsidR="00212484">
        <w:rPr>
          <w:i/>
        </w:rPr>
        <w:t xml:space="preserve"> </w:t>
      </w:r>
    </w:p>
    <w:p w14:paraId="420A47AB" w14:textId="0E09EF08" w:rsidR="00212484" w:rsidRDefault="00212484" w:rsidP="004D6E53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>
        <w:rPr>
          <w:i/>
        </w:rPr>
        <w:t>Durata prevista dell’orario provvisorio</w:t>
      </w:r>
    </w:p>
    <w:p w14:paraId="4D0F1BCC" w14:textId="64467574" w:rsidR="003C1FEA" w:rsidRPr="00CE4D66" w:rsidRDefault="003C1FEA" w:rsidP="003C1FEA">
      <w:pPr>
        <w:spacing w:before="120"/>
        <w:ind w:left="851"/>
        <w:rPr>
          <w:b/>
          <w:bCs/>
        </w:rPr>
      </w:pPr>
      <w:r w:rsidRPr="00CE4D66">
        <w:rPr>
          <w:b/>
          <w:bCs/>
        </w:rPr>
        <w:t>O</w:t>
      </w:r>
      <w:r>
        <w:rPr>
          <w:b/>
          <w:bCs/>
        </w:rPr>
        <w:t>rario DEFINITIVO della sede scolastica/succursale (AS 2020/2021)</w:t>
      </w:r>
    </w:p>
    <w:p w14:paraId="57AA4703" w14:textId="77777777" w:rsidR="003C1FEA" w:rsidRDefault="003C1FEA" w:rsidP="003C1FEA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>
        <w:rPr>
          <w:i/>
        </w:rPr>
        <w:t>Organizzazione settimanale dei tempi scuola</w:t>
      </w:r>
    </w:p>
    <w:p w14:paraId="3A731921" w14:textId="77777777" w:rsidR="003C1FEA" w:rsidRDefault="003C1FEA" w:rsidP="003C1FEA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>
        <w:rPr>
          <w:i/>
        </w:rPr>
        <w:t>Organizzazione giornaliera dei tempi scuola</w:t>
      </w:r>
    </w:p>
    <w:p w14:paraId="6C97D510" w14:textId="288C9954" w:rsidR="003C1FEA" w:rsidRDefault="003C1FEA" w:rsidP="003C1FEA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>
        <w:rPr>
          <w:i/>
        </w:rPr>
        <w:t xml:space="preserve">Orari di ingresso/uscita e numerosità delle classi </w:t>
      </w:r>
    </w:p>
    <w:p w14:paraId="34EC6D4F" w14:textId="448C3EB1" w:rsidR="003C1FEA" w:rsidRPr="00CE4D66" w:rsidRDefault="003C1FEA" w:rsidP="003C1FEA">
      <w:pPr>
        <w:spacing w:before="120"/>
        <w:ind w:left="851"/>
        <w:rPr>
          <w:b/>
          <w:bCs/>
        </w:rPr>
      </w:pPr>
      <w:proofErr w:type="spellStart"/>
      <w:r>
        <w:rPr>
          <w:b/>
          <w:bCs/>
        </w:rPr>
        <w:t>Mobility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managment</w:t>
      </w:r>
      <w:proofErr w:type="spellEnd"/>
    </w:p>
    <w:p w14:paraId="18A873CE" w14:textId="26D4834B" w:rsidR="0011009E" w:rsidRDefault="0011009E" w:rsidP="003C1FEA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 w:rsidRPr="0011009E">
        <w:rPr>
          <w:i/>
        </w:rPr>
        <w:t>Disponibilità a essere contattato per contribuire all'armonizzazione dei servizi di TPL e degli orari scuola</w:t>
      </w:r>
    </w:p>
    <w:p w14:paraId="41BD8F84" w14:textId="22D1BCA4" w:rsidR="0011009E" w:rsidRDefault="0011009E" w:rsidP="003C1FEA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 w:rsidRPr="0011009E">
        <w:rPr>
          <w:i/>
        </w:rPr>
        <w:t xml:space="preserve">Interesse a partecipare a corsi di </w:t>
      </w:r>
      <w:proofErr w:type="spellStart"/>
      <w:r w:rsidRPr="0011009E">
        <w:rPr>
          <w:i/>
        </w:rPr>
        <w:t>mobility</w:t>
      </w:r>
      <w:proofErr w:type="spellEnd"/>
      <w:r w:rsidRPr="0011009E">
        <w:rPr>
          <w:i/>
        </w:rPr>
        <w:t xml:space="preserve"> management organizzati dagli enti </w:t>
      </w:r>
    </w:p>
    <w:p w14:paraId="0526A961" w14:textId="514BD26B" w:rsidR="0011009E" w:rsidRPr="003C1FEA" w:rsidRDefault="0011009E" w:rsidP="003C1FEA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 w:rsidRPr="0011009E">
        <w:rPr>
          <w:i/>
        </w:rPr>
        <w:t xml:space="preserve">Interesse a entrare a far parte di una rete dei </w:t>
      </w:r>
      <w:proofErr w:type="spellStart"/>
      <w:r w:rsidRPr="0011009E">
        <w:rPr>
          <w:i/>
        </w:rPr>
        <w:t>mobility</w:t>
      </w:r>
      <w:proofErr w:type="spellEnd"/>
      <w:r w:rsidRPr="0011009E">
        <w:rPr>
          <w:i/>
        </w:rPr>
        <w:t xml:space="preserve"> manager regionale</w:t>
      </w:r>
    </w:p>
    <w:p w14:paraId="3CF88D69" w14:textId="2655D4D4" w:rsidR="006B180E" w:rsidRDefault="006B180E" w:rsidP="003C1FEA">
      <w:pPr>
        <w:ind w:left="919"/>
        <w:rPr>
          <w:i/>
        </w:rPr>
      </w:pPr>
    </w:p>
    <w:p w14:paraId="754872FA" w14:textId="77777777" w:rsidR="0055249B" w:rsidRDefault="0055249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405CC94" w14:textId="633EA4E3" w:rsidR="006B180E" w:rsidRPr="006B180E" w:rsidRDefault="006B180E" w:rsidP="00013B31">
      <w:pPr>
        <w:shd w:val="clear" w:color="auto" w:fill="A6A6A6" w:themeFill="background1" w:themeFillShade="A6"/>
        <w:spacing w:before="120"/>
        <w:jc w:val="center"/>
        <w:rPr>
          <w:b/>
          <w:sz w:val="28"/>
          <w:szCs w:val="28"/>
        </w:rPr>
      </w:pPr>
      <w:r w:rsidRPr="006B180E">
        <w:rPr>
          <w:b/>
          <w:sz w:val="28"/>
          <w:szCs w:val="28"/>
        </w:rPr>
        <w:lastRenderedPageBreak/>
        <w:t xml:space="preserve">Questionario </w:t>
      </w:r>
      <w:r>
        <w:rPr>
          <w:b/>
          <w:sz w:val="28"/>
          <w:szCs w:val="28"/>
        </w:rPr>
        <w:t>NUOVI SPAZI</w:t>
      </w:r>
    </w:p>
    <w:p w14:paraId="2D862B53" w14:textId="66075FFA" w:rsidR="006B180E" w:rsidRPr="006B180E" w:rsidRDefault="006B180E" w:rsidP="006B180E">
      <w:pPr>
        <w:spacing w:before="120"/>
        <w:rPr>
          <w:sz w:val="28"/>
          <w:szCs w:val="28"/>
        </w:rPr>
      </w:pPr>
      <w:r w:rsidRPr="006B180E">
        <w:rPr>
          <w:sz w:val="28"/>
          <w:szCs w:val="28"/>
        </w:rPr>
        <w:t xml:space="preserve">Prima di compilare il questionario si suggerisce di avere a disposizione le seguenti informazioni, per ogni </w:t>
      </w:r>
      <w:r w:rsidR="00013B31">
        <w:rPr>
          <w:sz w:val="28"/>
          <w:szCs w:val="28"/>
        </w:rPr>
        <w:t>NUOVO SPAZIO</w:t>
      </w:r>
      <w:r w:rsidRPr="006B180E">
        <w:rPr>
          <w:sz w:val="28"/>
          <w:szCs w:val="28"/>
        </w:rPr>
        <w:t xml:space="preserve"> che si vuole inserire:</w:t>
      </w:r>
    </w:p>
    <w:p w14:paraId="0F38D5AA" w14:textId="0289AE10" w:rsidR="006B180E" w:rsidRDefault="006B180E" w:rsidP="006B180E">
      <w:pPr>
        <w:spacing w:before="120"/>
        <w:ind w:left="851"/>
        <w:rPr>
          <w:b/>
          <w:bCs/>
        </w:rPr>
      </w:pPr>
      <w:r w:rsidRPr="00CE4D66">
        <w:rPr>
          <w:b/>
          <w:bCs/>
        </w:rPr>
        <w:t xml:space="preserve">Informazioni generali </w:t>
      </w:r>
      <w:r>
        <w:rPr>
          <w:b/>
          <w:bCs/>
        </w:rPr>
        <w:t>del NUOVO SPAZIO</w:t>
      </w:r>
      <w:r w:rsidRPr="00CE4D66">
        <w:rPr>
          <w:b/>
          <w:bCs/>
        </w:rPr>
        <w:t>:</w:t>
      </w:r>
    </w:p>
    <w:p w14:paraId="1A8C9FDE" w14:textId="77777777" w:rsidR="006B180E" w:rsidRPr="00E57BAE" w:rsidRDefault="006B180E" w:rsidP="006B180E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 w:rsidRPr="00E57BAE">
        <w:rPr>
          <w:i/>
        </w:rPr>
        <w:t>Nome</w:t>
      </w:r>
    </w:p>
    <w:p w14:paraId="18F325B4" w14:textId="77777777" w:rsidR="006B180E" w:rsidRPr="00E57BAE" w:rsidRDefault="006B180E" w:rsidP="006B180E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 w:rsidRPr="00E57BAE">
        <w:rPr>
          <w:i/>
        </w:rPr>
        <w:t xml:space="preserve">Comune </w:t>
      </w:r>
    </w:p>
    <w:p w14:paraId="42FA316C" w14:textId="77777777" w:rsidR="006B180E" w:rsidRPr="00E57BAE" w:rsidRDefault="006B180E" w:rsidP="006B180E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 w:rsidRPr="00E57BAE">
        <w:rPr>
          <w:i/>
        </w:rPr>
        <w:t>CAP</w:t>
      </w:r>
    </w:p>
    <w:p w14:paraId="1346DD92" w14:textId="77777777" w:rsidR="006B180E" w:rsidRDefault="006B180E" w:rsidP="006B180E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 w:rsidRPr="00E57BAE">
        <w:rPr>
          <w:i/>
        </w:rPr>
        <w:t>Indirizzo</w:t>
      </w:r>
    </w:p>
    <w:p w14:paraId="20AEDBA5" w14:textId="77777777" w:rsidR="006B180E" w:rsidRDefault="006B180E" w:rsidP="006B180E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>
        <w:rPr>
          <w:i/>
        </w:rPr>
        <w:t>Informazioni sulla raggiungibilità della sede/succursale tramite pista ciclabile</w:t>
      </w:r>
    </w:p>
    <w:p w14:paraId="6F2D05DB" w14:textId="77777777" w:rsidR="006B180E" w:rsidRDefault="006B180E" w:rsidP="006B180E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>
        <w:rPr>
          <w:i/>
        </w:rPr>
        <w:t>Dotazione di posti bici</w:t>
      </w:r>
    </w:p>
    <w:p w14:paraId="2D469640" w14:textId="77777777" w:rsidR="006B180E" w:rsidRPr="00E57BAE" w:rsidRDefault="006B180E" w:rsidP="006B180E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>
        <w:rPr>
          <w:i/>
        </w:rPr>
        <w:t xml:space="preserve">Dotazione di spazi per ricoverare mezzi della </w:t>
      </w:r>
      <w:proofErr w:type="spellStart"/>
      <w:r>
        <w:rPr>
          <w:i/>
        </w:rPr>
        <w:t>micromobilità</w:t>
      </w:r>
      <w:proofErr w:type="spellEnd"/>
      <w:r>
        <w:rPr>
          <w:i/>
        </w:rPr>
        <w:t xml:space="preserve"> </w:t>
      </w:r>
      <w:r w:rsidRPr="00EF6068">
        <w:rPr>
          <w:i/>
        </w:rPr>
        <w:t xml:space="preserve">(monopattini, </w:t>
      </w:r>
      <w:proofErr w:type="spellStart"/>
      <w:r w:rsidRPr="00EF6068">
        <w:rPr>
          <w:i/>
        </w:rPr>
        <w:t>monoruota</w:t>
      </w:r>
      <w:proofErr w:type="spellEnd"/>
      <w:r w:rsidRPr="00EF6068">
        <w:rPr>
          <w:i/>
        </w:rPr>
        <w:t xml:space="preserve">, </w:t>
      </w:r>
      <w:proofErr w:type="spellStart"/>
      <w:r>
        <w:rPr>
          <w:i/>
        </w:rPr>
        <w:t>h</w:t>
      </w:r>
      <w:r w:rsidRPr="00EF6068">
        <w:rPr>
          <w:i/>
        </w:rPr>
        <w:t>overboard</w:t>
      </w:r>
      <w:proofErr w:type="spellEnd"/>
      <w:r w:rsidRPr="00EF6068">
        <w:rPr>
          <w:i/>
        </w:rPr>
        <w:t xml:space="preserve">, </w:t>
      </w:r>
      <w:proofErr w:type="gramStart"/>
      <w:r w:rsidRPr="00EF6068">
        <w:rPr>
          <w:i/>
        </w:rPr>
        <w:t>… )</w:t>
      </w:r>
      <w:proofErr w:type="gramEnd"/>
    </w:p>
    <w:p w14:paraId="07FEDA1D" w14:textId="77777777" w:rsidR="006B180E" w:rsidRDefault="006B180E" w:rsidP="006B180E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>
        <w:rPr>
          <w:i/>
        </w:rPr>
        <w:t>Dotazione di posti auto interni</w:t>
      </w:r>
    </w:p>
    <w:p w14:paraId="193E0702" w14:textId="20E14955" w:rsidR="006B180E" w:rsidRDefault="006B180E" w:rsidP="006B180E">
      <w:pPr>
        <w:rPr>
          <w:i/>
        </w:rPr>
      </w:pPr>
    </w:p>
    <w:p w14:paraId="58D8A686" w14:textId="09CD69CD" w:rsidR="00013B31" w:rsidRPr="00CE4D66" w:rsidRDefault="00013B31" w:rsidP="00013B31">
      <w:pPr>
        <w:spacing w:before="120"/>
        <w:ind w:left="851"/>
        <w:rPr>
          <w:b/>
          <w:bCs/>
        </w:rPr>
      </w:pPr>
      <w:r>
        <w:rPr>
          <w:b/>
          <w:bCs/>
        </w:rPr>
        <w:t>Persone previste in attività presso il NUOVO SPAZIO (anno scolastico 2019-2020)</w:t>
      </w:r>
    </w:p>
    <w:p w14:paraId="0A795A7E" w14:textId="77777777" w:rsidR="00013B31" w:rsidRDefault="00013B31" w:rsidP="00013B31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 w:rsidRPr="00E57BAE">
        <w:rPr>
          <w:i/>
        </w:rPr>
        <w:t>N</w:t>
      </w:r>
      <w:r>
        <w:rPr>
          <w:i/>
        </w:rPr>
        <w:t>umero di personale ATA</w:t>
      </w:r>
    </w:p>
    <w:p w14:paraId="6C915841" w14:textId="77777777" w:rsidR="00013B31" w:rsidRDefault="00013B31" w:rsidP="00013B31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>
        <w:rPr>
          <w:i/>
        </w:rPr>
        <w:t>Numero di insegnanti</w:t>
      </w:r>
    </w:p>
    <w:p w14:paraId="1EF3B691" w14:textId="77777777" w:rsidR="00013B31" w:rsidRDefault="00013B31" w:rsidP="00013B31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>
        <w:rPr>
          <w:i/>
        </w:rPr>
        <w:t>Numero di studenti</w:t>
      </w:r>
    </w:p>
    <w:p w14:paraId="06AFA362" w14:textId="77777777" w:rsidR="00013B31" w:rsidRDefault="00013B31" w:rsidP="00013B31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>
        <w:rPr>
          <w:i/>
        </w:rPr>
        <w:t>Numero di classi</w:t>
      </w:r>
    </w:p>
    <w:p w14:paraId="7DC710B3" w14:textId="58CB9B9E" w:rsidR="00013B31" w:rsidRDefault="00013B31" w:rsidP="006B180E">
      <w:pPr>
        <w:rPr>
          <w:i/>
        </w:rPr>
      </w:pPr>
    </w:p>
    <w:p w14:paraId="132C22C4" w14:textId="03F8D31E" w:rsidR="00013B31" w:rsidRPr="00CE4D66" w:rsidRDefault="00013B31" w:rsidP="00013B31">
      <w:pPr>
        <w:spacing w:before="120"/>
        <w:ind w:left="851"/>
        <w:rPr>
          <w:b/>
          <w:bCs/>
        </w:rPr>
      </w:pPr>
      <w:r w:rsidRPr="00CE4D66">
        <w:rPr>
          <w:b/>
          <w:bCs/>
        </w:rPr>
        <w:t>O</w:t>
      </w:r>
      <w:r>
        <w:rPr>
          <w:b/>
          <w:bCs/>
        </w:rPr>
        <w:t>rario PROVVISORIO del NUOVO SPAZIO (AS 2020/2021)</w:t>
      </w:r>
    </w:p>
    <w:p w14:paraId="1F3E6557" w14:textId="77777777" w:rsidR="00013B31" w:rsidRDefault="00013B31" w:rsidP="00013B31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>
        <w:rPr>
          <w:i/>
        </w:rPr>
        <w:t>Organizzazione settimanale dei tempi scuola</w:t>
      </w:r>
    </w:p>
    <w:p w14:paraId="37C26D8F" w14:textId="77777777" w:rsidR="00013B31" w:rsidRDefault="00013B31" w:rsidP="00013B31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>
        <w:rPr>
          <w:i/>
        </w:rPr>
        <w:t>Organizzazione giornaliera dei tempi scuola</w:t>
      </w:r>
    </w:p>
    <w:p w14:paraId="38F1CE35" w14:textId="77777777" w:rsidR="00013B31" w:rsidRDefault="00013B31" w:rsidP="00013B31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>
        <w:rPr>
          <w:i/>
        </w:rPr>
        <w:t xml:space="preserve">Orari di ingresso/uscita e numerosità delle classi </w:t>
      </w:r>
    </w:p>
    <w:p w14:paraId="2F809721" w14:textId="77777777" w:rsidR="00013B31" w:rsidRDefault="00013B31" w:rsidP="00013B31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>
        <w:rPr>
          <w:i/>
        </w:rPr>
        <w:t>Durata prevista dell’orario provvisorio</w:t>
      </w:r>
    </w:p>
    <w:p w14:paraId="73329897" w14:textId="0C58BC56" w:rsidR="00013B31" w:rsidRPr="00CE4D66" w:rsidRDefault="00013B31" w:rsidP="00013B31">
      <w:pPr>
        <w:spacing w:before="120"/>
        <w:ind w:left="851"/>
        <w:rPr>
          <w:b/>
          <w:bCs/>
        </w:rPr>
      </w:pPr>
      <w:r w:rsidRPr="00CE4D66">
        <w:rPr>
          <w:b/>
          <w:bCs/>
        </w:rPr>
        <w:t>O</w:t>
      </w:r>
      <w:r>
        <w:rPr>
          <w:b/>
          <w:bCs/>
        </w:rPr>
        <w:t>rario DEFINITIVO del NUOVO SPAZIO (AS 2020/2021)</w:t>
      </w:r>
    </w:p>
    <w:p w14:paraId="7714BD42" w14:textId="77777777" w:rsidR="00013B31" w:rsidRDefault="00013B31" w:rsidP="00013B31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>
        <w:rPr>
          <w:i/>
        </w:rPr>
        <w:t>Organizzazione settimanale dei tempi scuola</w:t>
      </w:r>
    </w:p>
    <w:p w14:paraId="71AD7619" w14:textId="77777777" w:rsidR="00013B31" w:rsidRDefault="00013B31" w:rsidP="00013B31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>
        <w:rPr>
          <w:i/>
        </w:rPr>
        <w:t>Organizzazione giornaliera dei tempi scuola</w:t>
      </w:r>
    </w:p>
    <w:p w14:paraId="2698974B" w14:textId="77777777" w:rsidR="00013B31" w:rsidRDefault="00013B31" w:rsidP="00013B31">
      <w:pPr>
        <w:pStyle w:val="Paragrafoelenco"/>
        <w:numPr>
          <w:ilvl w:val="0"/>
          <w:numId w:val="36"/>
        </w:numPr>
        <w:spacing w:after="0" w:line="240" w:lineRule="auto"/>
        <w:ind w:left="1276" w:hanging="357"/>
        <w:contextualSpacing w:val="0"/>
        <w:rPr>
          <w:i/>
        </w:rPr>
      </w:pPr>
      <w:r>
        <w:rPr>
          <w:i/>
        </w:rPr>
        <w:t xml:space="preserve">Orari di ingresso/uscita e numerosità delle classi </w:t>
      </w:r>
    </w:p>
    <w:p w14:paraId="161DE022" w14:textId="77777777" w:rsidR="00013B31" w:rsidRPr="003C1FEA" w:rsidRDefault="00013B31" w:rsidP="006B180E">
      <w:pPr>
        <w:rPr>
          <w:i/>
        </w:rPr>
      </w:pPr>
    </w:p>
    <w:sectPr w:rsidR="00013B31" w:rsidRPr="003C1FEA" w:rsidSect="00863BD7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0" w:h="16840"/>
      <w:pgMar w:top="2268" w:right="1134" w:bottom="1985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302E8B" w14:textId="77777777" w:rsidR="007F52E8" w:rsidRDefault="007F52E8" w:rsidP="005A1EE0">
      <w:r>
        <w:separator/>
      </w:r>
    </w:p>
  </w:endnote>
  <w:endnote w:type="continuationSeparator" w:id="0">
    <w:p w14:paraId="727651FA" w14:textId="77777777" w:rsidR="007F52E8" w:rsidRDefault="007F52E8" w:rsidP="005A1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imes New Roman (Corpo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-1893884751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4B2D2A2" w14:textId="77777777" w:rsidR="00576130" w:rsidRDefault="00576130" w:rsidP="00677E07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B4799D3" w14:textId="77777777" w:rsidR="00576130" w:rsidRDefault="00576130" w:rsidP="00576130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  <w:b/>
        <w:color w:val="85B054"/>
      </w:rPr>
      <w:id w:val="-963267912"/>
      <w:docPartObj>
        <w:docPartGallery w:val="Page Numbers (Bottom of Page)"/>
        <w:docPartUnique/>
      </w:docPartObj>
    </w:sdtPr>
    <w:sdtEndPr>
      <w:rPr>
        <w:rStyle w:val="Numeropagina"/>
        <w:color w:val="075071"/>
      </w:rPr>
    </w:sdtEndPr>
    <w:sdtContent>
      <w:p w14:paraId="6CBD2C12" w14:textId="77777777" w:rsidR="00576130" w:rsidRPr="00AE1981" w:rsidRDefault="00576130" w:rsidP="00576130">
        <w:pPr>
          <w:pStyle w:val="Pidipagina"/>
          <w:framePr w:wrap="none" w:vAnchor="text" w:hAnchor="margin" w:xAlign="right" w:y="1"/>
          <w:spacing w:before="360"/>
          <w:rPr>
            <w:rStyle w:val="Numeropagina"/>
            <w:b/>
            <w:color w:val="85B054"/>
          </w:rPr>
        </w:pPr>
        <w:r w:rsidRPr="00AE1981">
          <w:rPr>
            <w:rStyle w:val="Numeropagina"/>
            <w:b/>
            <w:color w:val="075071"/>
          </w:rPr>
          <w:fldChar w:fldCharType="begin"/>
        </w:r>
        <w:r w:rsidRPr="00AE1981">
          <w:rPr>
            <w:rStyle w:val="Numeropagina"/>
            <w:b/>
            <w:color w:val="075071"/>
          </w:rPr>
          <w:instrText xml:space="preserve"> PAGE </w:instrText>
        </w:r>
        <w:r w:rsidRPr="00AE1981">
          <w:rPr>
            <w:rStyle w:val="Numeropagina"/>
            <w:b/>
            <w:color w:val="075071"/>
          </w:rPr>
          <w:fldChar w:fldCharType="separate"/>
        </w:r>
        <w:r w:rsidR="004D6E53">
          <w:rPr>
            <w:rStyle w:val="Numeropagina"/>
            <w:b/>
            <w:noProof/>
            <w:color w:val="075071"/>
          </w:rPr>
          <w:t>4</w:t>
        </w:r>
        <w:r w:rsidRPr="00AE1981">
          <w:rPr>
            <w:rStyle w:val="Numeropagina"/>
            <w:b/>
            <w:color w:val="075071"/>
          </w:rPr>
          <w:fldChar w:fldCharType="end"/>
        </w:r>
      </w:p>
    </w:sdtContent>
  </w:sdt>
  <w:p w14:paraId="3050A899" w14:textId="77777777" w:rsidR="00576130" w:rsidRDefault="00EC4083" w:rsidP="00576130">
    <w:pPr>
      <w:pStyle w:val="Pidipagina"/>
      <w:ind w:right="360"/>
    </w:pPr>
    <w:r>
      <w:rPr>
        <w:noProof/>
        <w:lang w:eastAsia="it-IT"/>
      </w:rPr>
      <w:drawing>
        <wp:anchor distT="0" distB="0" distL="114300" distR="114300" simplePos="0" relativeHeight="251667456" behindDoc="1" locked="0" layoutInCell="1" allowOverlap="1" wp14:anchorId="4B8F3EAD" wp14:editId="51644CFC">
          <wp:simplePos x="0" y="0"/>
          <wp:positionH relativeFrom="margin">
            <wp:posOffset>-720090</wp:posOffset>
          </wp:positionH>
          <wp:positionV relativeFrom="margin">
            <wp:posOffset>8194675</wp:posOffset>
          </wp:positionV>
          <wp:extent cx="7558405" cy="1056005"/>
          <wp:effectExtent l="0" t="0" r="4445" b="0"/>
          <wp:wrapNone/>
          <wp:docPr id="76" name="Immagin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_intestata_segui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695" b="2426"/>
                  <a:stretch/>
                </pic:blipFill>
                <pic:spPr bwMode="auto">
                  <a:xfrm>
                    <a:off x="0" y="0"/>
                    <a:ext cx="7558405" cy="10560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8BDC2" w14:textId="77777777" w:rsidR="00AE1981" w:rsidRDefault="00EC4083" w:rsidP="00AE1981">
    <w:pPr>
      <w:pStyle w:val="Pidipagina"/>
      <w:ind w:right="360"/>
      <w:jc w:val="center"/>
      <w:rPr>
        <w:caps/>
        <w:color w:val="4472C4" w:themeColor="accent1"/>
      </w:rPr>
    </w:pPr>
    <w:r>
      <w:rPr>
        <w:noProof/>
        <w:lang w:eastAsia="it-IT"/>
      </w:rPr>
      <w:drawing>
        <wp:anchor distT="0" distB="0" distL="114300" distR="114300" simplePos="0" relativeHeight="251665408" behindDoc="1" locked="0" layoutInCell="1" allowOverlap="1" wp14:anchorId="64BE0387" wp14:editId="689A4701">
          <wp:simplePos x="0" y="0"/>
          <wp:positionH relativeFrom="column">
            <wp:posOffset>-706120</wp:posOffset>
          </wp:positionH>
          <wp:positionV relativeFrom="margin">
            <wp:posOffset>8138482</wp:posOffset>
          </wp:positionV>
          <wp:extent cx="7545705" cy="1024340"/>
          <wp:effectExtent l="0" t="0" r="0" b="4445"/>
          <wp:wrapNone/>
          <wp:docPr id="81" name="Immagin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rta_intestat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820" b="3581"/>
                  <a:stretch/>
                </pic:blipFill>
                <pic:spPr bwMode="auto">
                  <a:xfrm>
                    <a:off x="0" y="0"/>
                    <a:ext cx="7545705" cy="1024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rStyle w:val="Numeropagina"/>
        <w:b/>
        <w:color w:val="85B054"/>
      </w:rPr>
      <w:id w:val="345142357"/>
      <w:docPartObj>
        <w:docPartGallery w:val="Page Numbers (Bottom of Page)"/>
        <w:docPartUnique/>
      </w:docPartObj>
    </w:sdtPr>
    <w:sdtEndPr>
      <w:rPr>
        <w:rStyle w:val="Numeropagina"/>
        <w:color w:val="075071"/>
      </w:rPr>
    </w:sdtEndPr>
    <w:sdtContent>
      <w:p w14:paraId="3164ABF2" w14:textId="77777777" w:rsidR="00A36135" w:rsidRPr="00AE1981" w:rsidRDefault="00A36135" w:rsidP="00A36135">
        <w:pPr>
          <w:pStyle w:val="Pidipagina"/>
          <w:framePr w:wrap="none" w:vAnchor="text" w:hAnchor="page" w:x="10606" w:y="48"/>
          <w:spacing w:before="360"/>
          <w:rPr>
            <w:rStyle w:val="Numeropagina"/>
            <w:b/>
            <w:color w:val="85B054"/>
          </w:rPr>
        </w:pPr>
        <w:r w:rsidRPr="00AE1981">
          <w:rPr>
            <w:rStyle w:val="Numeropagina"/>
            <w:b/>
            <w:color w:val="075071"/>
          </w:rPr>
          <w:fldChar w:fldCharType="begin"/>
        </w:r>
        <w:r w:rsidRPr="00AE1981">
          <w:rPr>
            <w:rStyle w:val="Numeropagina"/>
            <w:b/>
            <w:color w:val="075071"/>
          </w:rPr>
          <w:instrText xml:space="preserve"> PAGE </w:instrText>
        </w:r>
        <w:r w:rsidRPr="00AE1981">
          <w:rPr>
            <w:rStyle w:val="Numeropagina"/>
            <w:b/>
            <w:color w:val="075071"/>
          </w:rPr>
          <w:fldChar w:fldCharType="separate"/>
        </w:r>
        <w:r w:rsidR="004D6E53">
          <w:rPr>
            <w:rStyle w:val="Numeropagina"/>
            <w:b/>
            <w:noProof/>
            <w:color w:val="075071"/>
          </w:rPr>
          <w:t>1</w:t>
        </w:r>
        <w:r w:rsidRPr="00AE1981">
          <w:rPr>
            <w:rStyle w:val="Numeropagina"/>
            <w:b/>
            <w:color w:val="075071"/>
          </w:rPr>
          <w:fldChar w:fldCharType="end"/>
        </w:r>
      </w:p>
    </w:sdtContent>
  </w:sdt>
  <w:p w14:paraId="7E252F1D" w14:textId="77777777" w:rsidR="00AE1981" w:rsidRDefault="00EC4083" w:rsidP="00EC4083">
    <w:pPr>
      <w:pStyle w:val="Pidipagina"/>
      <w:tabs>
        <w:tab w:val="clear" w:pos="4819"/>
        <w:tab w:val="clear" w:pos="9638"/>
        <w:tab w:val="left" w:pos="7931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8D6152" w14:textId="77777777" w:rsidR="007F52E8" w:rsidRDefault="007F52E8" w:rsidP="005A1EE0">
      <w:r>
        <w:separator/>
      </w:r>
    </w:p>
  </w:footnote>
  <w:footnote w:type="continuationSeparator" w:id="0">
    <w:p w14:paraId="11DB7550" w14:textId="77777777" w:rsidR="007F52E8" w:rsidRDefault="007F52E8" w:rsidP="005A1E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E091D" w14:textId="77777777" w:rsidR="00013B31" w:rsidRDefault="00013B31" w:rsidP="00013B31">
    <w:pPr>
      <w:jc w:val="center"/>
    </w:pPr>
    <w:r>
      <w:rPr>
        <w:b/>
        <w:noProof/>
        <w:sz w:val="32"/>
      </w:rPr>
      <w:drawing>
        <wp:inline distT="0" distB="0" distL="0" distR="0" wp14:anchorId="0D504EEB" wp14:editId="5CF03562">
          <wp:extent cx="1231601" cy="381064"/>
          <wp:effectExtent l="0" t="0" r="6985" b="0"/>
          <wp:docPr id="72" name="Immagine 72" descr="C:\Users\d015933\AppData\Local\Microsoft\Windows\INetCache\Content.MSO\8B4E770E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015933\AppData\Local\Microsoft\Windows\INetCache\Content.MSO\8B4E770E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110" cy="391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noProof/>
      </w:rPr>
      <w:drawing>
        <wp:inline distT="0" distB="0" distL="0" distR="0" wp14:anchorId="063CCA4B" wp14:editId="652962FB">
          <wp:extent cx="990600" cy="425784"/>
          <wp:effectExtent l="0" t="0" r="0" b="0"/>
          <wp:docPr id="73" name="Immagine 73" descr="C:\Users\d015933\AppData\Local\Microsoft\Windows\INetCache\Content.MSO\AE2E2900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015933\AppData\Local\Microsoft\Windows\INetCache\Content.MSO\AE2E2900.tmp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280" cy="441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</w:t>
    </w:r>
    <w:r>
      <w:rPr>
        <w:noProof/>
      </w:rPr>
      <w:drawing>
        <wp:inline distT="0" distB="0" distL="0" distR="0" wp14:anchorId="7FC718D0" wp14:editId="140FD768">
          <wp:extent cx="1052829" cy="457200"/>
          <wp:effectExtent l="0" t="0" r="0" b="0"/>
          <wp:docPr id="74" name="Immagin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LOGO_CITTAMETROPOLITANA_TORINO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616" b="22032"/>
                  <a:stretch/>
                </pic:blipFill>
                <pic:spPr bwMode="auto">
                  <a:xfrm>
                    <a:off x="0" y="0"/>
                    <a:ext cx="1058932" cy="459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t xml:space="preserve">    </w:t>
    </w:r>
    <w:r w:rsidRPr="00897C12">
      <w:rPr>
        <w:noProof/>
      </w:rPr>
      <w:drawing>
        <wp:inline distT="0" distB="0" distL="0" distR="0" wp14:anchorId="3EC75D5D" wp14:editId="0155958D">
          <wp:extent cx="838095" cy="400000"/>
          <wp:effectExtent l="0" t="0" r="635" b="635"/>
          <wp:docPr id="75" name="Immagin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38095" cy="4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737F22" w14:textId="7C2B09A5" w:rsidR="005A1EE0" w:rsidRDefault="005A1EE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0DFA5" w14:textId="77777777" w:rsidR="0055249B" w:rsidRDefault="0055249B" w:rsidP="0055249B">
    <w:pPr>
      <w:rPr>
        <w:b/>
      </w:rPr>
    </w:pPr>
    <w:r>
      <w:rPr>
        <w:rFonts w:ascii="Times New Roman" w:hAnsi="Times New Roman"/>
        <w:noProof/>
      </w:rPr>
      <w:drawing>
        <wp:anchor distT="0" distB="0" distL="114300" distR="114300" simplePos="0" relativeHeight="251670528" behindDoc="0" locked="0" layoutInCell="1" allowOverlap="1" wp14:anchorId="7F206D91" wp14:editId="1A184F76">
          <wp:simplePos x="0" y="0"/>
          <wp:positionH relativeFrom="column">
            <wp:posOffset>-65315</wp:posOffset>
          </wp:positionH>
          <wp:positionV relativeFrom="paragraph">
            <wp:posOffset>26307</wp:posOffset>
          </wp:positionV>
          <wp:extent cx="2784600" cy="401400"/>
          <wp:effectExtent l="0" t="0" r="0" b="0"/>
          <wp:wrapSquare wrapText="bothSides"/>
          <wp:docPr id="25" name="Immagin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84600" cy="401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9644B">
      <w:rPr>
        <w:b/>
        <w:noProof/>
      </w:rPr>
      <w:drawing>
        <wp:anchor distT="0" distB="0" distL="114300" distR="114300" simplePos="0" relativeHeight="251669504" behindDoc="0" locked="0" layoutInCell="1" allowOverlap="0" wp14:anchorId="31AD180B" wp14:editId="58801DFC">
          <wp:simplePos x="0" y="0"/>
          <wp:positionH relativeFrom="margin">
            <wp:posOffset>5250815</wp:posOffset>
          </wp:positionH>
          <wp:positionV relativeFrom="paragraph">
            <wp:posOffset>29527</wp:posOffset>
          </wp:positionV>
          <wp:extent cx="831600" cy="396000"/>
          <wp:effectExtent l="0" t="0" r="6985" b="4445"/>
          <wp:wrapNone/>
          <wp:docPr id="5" name="logo_link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links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31600" cy="396000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60B2B08" wp14:editId="357EAD9F">
          <wp:extent cx="1052829" cy="4572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LOGO_CITTAMETROPOLITANA_TORINO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616" b="22032"/>
                  <a:stretch/>
                </pic:blipFill>
                <pic:spPr bwMode="auto">
                  <a:xfrm>
                    <a:off x="0" y="0"/>
                    <a:ext cx="1058932" cy="459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Start w:id="1" w:name="_Hlk45273895"/>
    <w:bookmarkEnd w:id="1"/>
    <w:r>
      <w:rPr>
        <w:noProof/>
      </w:rPr>
      <w:t xml:space="preserve">   </w:t>
    </w:r>
    <w:r>
      <w:rPr>
        <w:noProof/>
      </w:rPr>
      <w:drawing>
        <wp:inline distT="0" distB="0" distL="0" distR="0" wp14:anchorId="57D76CD3" wp14:editId="7E76C01A">
          <wp:extent cx="990600" cy="425784"/>
          <wp:effectExtent l="0" t="0" r="0" b="0"/>
          <wp:docPr id="3" name="Immagine 3" descr="C:\Users\d015933\AppData\Local\Microsoft\Windows\INetCache\Content.MSO\AE2E2900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015933\AppData\Local\Microsoft\Windows\INetCache\Content.MSO\AE2E2900.tmp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280" cy="441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</w:t>
    </w:r>
  </w:p>
  <w:p w14:paraId="1966FAE4" w14:textId="131A9222" w:rsidR="005A1EE0" w:rsidRDefault="005A1E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C6820F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D094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410001B"/>
    <w:lvl w:ilvl="0">
      <w:start w:val="1"/>
      <w:numFmt w:val="lowerRoman"/>
      <w:lvlText w:val="%1."/>
      <w:lvlJc w:val="right"/>
      <w:pPr>
        <w:ind w:left="926" w:hanging="360"/>
      </w:pPr>
    </w:lvl>
  </w:abstractNum>
  <w:abstractNum w:abstractNumId="3" w15:restartNumberingAfterBreak="0">
    <w:nsid w:val="FFFFFF7F"/>
    <w:multiLevelType w:val="singleLevel"/>
    <w:tmpl w:val="04100019"/>
    <w:lvl w:ilvl="0">
      <w:start w:val="1"/>
      <w:numFmt w:val="lowerLetter"/>
      <w:lvlText w:val="%1."/>
      <w:lvlJc w:val="left"/>
      <w:pPr>
        <w:ind w:left="643" w:hanging="360"/>
      </w:pPr>
    </w:lvl>
  </w:abstractNum>
  <w:abstractNum w:abstractNumId="4" w15:restartNumberingAfterBreak="0">
    <w:nsid w:val="FFFFFF80"/>
    <w:multiLevelType w:val="singleLevel"/>
    <w:tmpl w:val="153E5C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788DE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274B704"/>
    <w:lvl w:ilvl="0">
      <w:start w:val="1"/>
      <w:numFmt w:val="bullet"/>
      <w:pStyle w:val="Puntoelenco3"/>
      <w:lvlText w:val="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1C65E6"/>
    <w:lvl w:ilvl="0">
      <w:start w:val="1"/>
      <w:numFmt w:val="bullet"/>
      <w:pStyle w:val="Puntoelenco2"/>
      <w:lvlText w:val=""/>
      <w:lvlJc w:val="left"/>
      <w:pPr>
        <w:ind w:left="643" w:hanging="360"/>
      </w:pPr>
      <w:rPr>
        <w:rFonts w:ascii="Wingdings" w:hAnsi="Wingdings" w:hint="default"/>
        <w:sz w:val="18"/>
      </w:rPr>
    </w:lvl>
  </w:abstractNum>
  <w:abstractNum w:abstractNumId="8" w15:restartNumberingAfterBreak="0">
    <w:nsid w:val="FFFFFF89"/>
    <w:multiLevelType w:val="singleLevel"/>
    <w:tmpl w:val="E01C4DD0"/>
    <w:lvl w:ilvl="0">
      <w:start w:val="1"/>
      <w:numFmt w:val="bullet"/>
      <w:pStyle w:val="Puntoelenco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</w:abstractNum>
  <w:abstractNum w:abstractNumId="9" w15:restartNumberingAfterBreak="0">
    <w:nsid w:val="043754CB"/>
    <w:multiLevelType w:val="hybridMultilevel"/>
    <w:tmpl w:val="02442EB8"/>
    <w:lvl w:ilvl="0" w:tplc="0698622E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  <w:sz w:val="15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611ED7"/>
    <w:multiLevelType w:val="hybridMultilevel"/>
    <w:tmpl w:val="08AAB4F2"/>
    <w:lvl w:ilvl="0" w:tplc="D402EA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69661FD"/>
    <w:multiLevelType w:val="hybridMultilevel"/>
    <w:tmpl w:val="AA948D40"/>
    <w:lvl w:ilvl="0" w:tplc="79B6ADF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B855B5"/>
    <w:multiLevelType w:val="multilevel"/>
    <w:tmpl w:val="72D851FE"/>
    <w:lvl w:ilvl="0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1A07A5"/>
    <w:multiLevelType w:val="multilevel"/>
    <w:tmpl w:val="0410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084C02F1"/>
    <w:multiLevelType w:val="multilevel"/>
    <w:tmpl w:val="5F407E4A"/>
    <w:lvl w:ilvl="0">
      <w:start w:val="1"/>
      <w:numFmt w:val="decimal"/>
      <w:pStyle w:val="LINKS-ELENCONUMERATO1"/>
      <w:lvlText w:val="%1."/>
      <w:lvlJc w:val="left"/>
      <w:pPr>
        <w:ind w:left="360" w:hanging="360"/>
      </w:pPr>
    </w:lvl>
    <w:lvl w:ilvl="1">
      <w:start w:val="1"/>
      <w:numFmt w:val="decimal"/>
      <w:pStyle w:val="LINKS-elenconumerato2"/>
      <w:lvlText w:val="%1.%2."/>
      <w:lvlJc w:val="left"/>
      <w:pPr>
        <w:ind w:left="792" w:hanging="432"/>
      </w:pPr>
    </w:lvl>
    <w:lvl w:ilvl="2">
      <w:start w:val="1"/>
      <w:numFmt w:val="decimal"/>
      <w:pStyle w:val="LINKS-elenconumerat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0D9F43B0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2451ED7"/>
    <w:multiLevelType w:val="hybridMultilevel"/>
    <w:tmpl w:val="B8B0C6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5860A5"/>
    <w:multiLevelType w:val="multilevel"/>
    <w:tmpl w:val="8724FB78"/>
    <w:lvl w:ilvl="0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EA131E"/>
    <w:multiLevelType w:val="multilevel"/>
    <w:tmpl w:val="19B2212C"/>
    <w:lvl w:ilvl="0">
      <w:start w:val="1"/>
      <w:numFmt w:val="lowerRoman"/>
      <w:lvlText w:val="%1."/>
      <w:lvlJc w:val="righ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4657B78"/>
    <w:multiLevelType w:val="hybridMultilevel"/>
    <w:tmpl w:val="F12E2D34"/>
    <w:lvl w:ilvl="0" w:tplc="5D504C7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CD4688"/>
    <w:multiLevelType w:val="hybridMultilevel"/>
    <w:tmpl w:val="9304AD74"/>
    <w:lvl w:ilvl="0" w:tplc="C4F6C9AC">
      <w:start w:val="1"/>
      <w:numFmt w:val="lowerRoman"/>
      <w:lvlText w:val="%1."/>
      <w:lvlJc w:val="left"/>
      <w:pPr>
        <w:tabs>
          <w:tab w:val="num" w:pos="924"/>
        </w:tabs>
        <w:ind w:left="924" w:hanging="357"/>
      </w:pPr>
      <w:rPr>
        <w:rFonts w:hint="default"/>
      </w:rPr>
    </w:lvl>
    <w:lvl w:ilvl="1" w:tplc="04100003">
      <w:start w:val="1"/>
      <w:numFmt w:val="lowerLetter"/>
      <w:lvlText w:val="%2."/>
      <w:lvlJc w:val="left"/>
      <w:pPr>
        <w:ind w:left="1440" w:hanging="360"/>
      </w:pPr>
    </w:lvl>
    <w:lvl w:ilvl="2" w:tplc="04100005" w:tentative="1">
      <w:start w:val="1"/>
      <w:numFmt w:val="lowerRoman"/>
      <w:lvlText w:val="%3."/>
      <w:lvlJc w:val="right"/>
      <w:pPr>
        <w:ind w:left="2160" w:hanging="180"/>
      </w:pPr>
    </w:lvl>
    <w:lvl w:ilvl="3" w:tplc="04100001" w:tentative="1">
      <w:start w:val="1"/>
      <w:numFmt w:val="decimal"/>
      <w:lvlText w:val="%4."/>
      <w:lvlJc w:val="left"/>
      <w:pPr>
        <w:ind w:left="2880" w:hanging="360"/>
      </w:pPr>
    </w:lvl>
    <w:lvl w:ilvl="4" w:tplc="04100003" w:tentative="1">
      <w:start w:val="1"/>
      <w:numFmt w:val="lowerLetter"/>
      <w:lvlText w:val="%5."/>
      <w:lvlJc w:val="left"/>
      <w:pPr>
        <w:ind w:left="3600" w:hanging="360"/>
      </w:pPr>
    </w:lvl>
    <w:lvl w:ilvl="5" w:tplc="04100005" w:tentative="1">
      <w:start w:val="1"/>
      <w:numFmt w:val="lowerRoman"/>
      <w:lvlText w:val="%6."/>
      <w:lvlJc w:val="right"/>
      <w:pPr>
        <w:ind w:left="4320" w:hanging="180"/>
      </w:pPr>
    </w:lvl>
    <w:lvl w:ilvl="6" w:tplc="04100001" w:tentative="1">
      <w:start w:val="1"/>
      <w:numFmt w:val="decimal"/>
      <w:lvlText w:val="%7."/>
      <w:lvlJc w:val="left"/>
      <w:pPr>
        <w:ind w:left="5040" w:hanging="360"/>
      </w:pPr>
    </w:lvl>
    <w:lvl w:ilvl="7" w:tplc="04100003" w:tentative="1">
      <w:start w:val="1"/>
      <w:numFmt w:val="lowerLetter"/>
      <w:lvlText w:val="%8."/>
      <w:lvlJc w:val="left"/>
      <w:pPr>
        <w:ind w:left="5760" w:hanging="360"/>
      </w:pPr>
    </w:lvl>
    <w:lvl w:ilvl="8" w:tplc="0410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3B23D9"/>
    <w:multiLevelType w:val="hybridMultilevel"/>
    <w:tmpl w:val="E26E34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DB0D18"/>
    <w:multiLevelType w:val="hybridMultilevel"/>
    <w:tmpl w:val="9C26E19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241784"/>
    <w:multiLevelType w:val="hybridMultilevel"/>
    <w:tmpl w:val="C8DC44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2D4C60"/>
    <w:multiLevelType w:val="multilevel"/>
    <w:tmpl w:val="A6A6C380"/>
    <w:lvl w:ilvl="0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754C4E"/>
    <w:multiLevelType w:val="hybridMultilevel"/>
    <w:tmpl w:val="0936A50E"/>
    <w:lvl w:ilvl="0" w:tplc="0410001B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BA6A77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2472849"/>
    <w:multiLevelType w:val="hybridMultilevel"/>
    <w:tmpl w:val="387A093E"/>
    <w:lvl w:ilvl="0" w:tplc="C492C41E">
      <w:start w:val="1"/>
      <w:numFmt w:val="lowerLetter"/>
      <w:lvlText w:val="%1."/>
      <w:lvlJc w:val="left"/>
      <w:pPr>
        <w:tabs>
          <w:tab w:val="num" w:pos="641"/>
        </w:tabs>
        <w:ind w:left="641" w:hanging="35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136F6C"/>
    <w:multiLevelType w:val="multilevel"/>
    <w:tmpl w:val="8D547B2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9" w15:restartNumberingAfterBreak="0">
    <w:nsid w:val="58556D26"/>
    <w:multiLevelType w:val="hybridMultilevel"/>
    <w:tmpl w:val="62C0BD3E"/>
    <w:lvl w:ilvl="0" w:tplc="15F478F8">
      <w:start w:val="1"/>
      <w:numFmt w:val="lowerRoman"/>
      <w:lvlText w:val="%1."/>
      <w:lvlJc w:val="left"/>
      <w:pPr>
        <w:tabs>
          <w:tab w:val="num" w:pos="924"/>
        </w:tabs>
        <w:ind w:left="924" w:hanging="357"/>
      </w:pPr>
      <w:rPr>
        <w:rFonts w:hint="default"/>
      </w:rPr>
    </w:lvl>
    <w:lvl w:ilvl="1" w:tplc="04100003" w:tentative="1">
      <w:start w:val="1"/>
      <w:numFmt w:val="lowerLetter"/>
      <w:lvlText w:val="%2."/>
      <w:lvlJc w:val="left"/>
      <w:pPr>
        <w:ind w:left="1440" w:hanging="360"/>
      </w:pPr>
    </w:lvl>
    <w:lvl w:ilvl="2" w:tplc="04100005" w:tentative="1">
      <w:start w:val="1"/>
      <w:numFmt w:val="lowerRoman"/>
      <w:lvlText w:val="%3."/>
      <w:lvlJc w:val="right"/>
      <w:pPr>
        <w:ind w:left="2160" w:hanging="180"/>
      </w:pPr>
    </w:lvl>
    <w:lvl w:ilvl="3" w:tplc="04100001" w:tentative="1">
      <w:start w:val="1"/>
      <w:numFmt w:val="decimal"/>
      <w:lvlText w:val="%4."/>
      <w:lvlJc w:val="left"/>
      <w:pPr>
        <w:ind w:left="2880" w:hanging="360"/>
      </w:pPr>
    </w:lvl>
    <w:lvl w:ilvl="4" w:tplc="04100003" w:tentative="1">
      <w:start w:val="1"/>
      <w:numFmt w:val="lowerLetter"/>
      <w:lvlText w:val="%5."/>
      <w:lvlJc w:val="left"/>
      <w:pPr>
        <w:ind w:left="3600" w:hanging="360"/>
      </w:pPr>
    </w:lvl>
    <w:lvl w:ilvl="5" w:tplc="04100005" w:tentative="1">
      <w:start w:val="1"/>
      <w:numFmt w:val="lowerRoman"/>
      <w:lvlText w:val="%6."/>
      <w:lvlJc w:val="right"/>
      <w:pPr>
        <w:ind w:left="4320" w:hanging="180"/>
      </w:pPr>
    </w:lvl>
    <w:lvl w:ilvl="6" w:tplc="04100001" w:tentative="1">
      <w:start w:val="1"/>
      <w:numFmt w:val="decimal"/>
      <w:lvlText w:val="%7."/>
      <w:lvlJc w:val="left"/>
      <w:pPr>
        <w:ind w:left="5040" w:hanging="360"/>
      </w:pPr>
    </w:lvl>
    <w:lvl w:ilvl="7" w:tplc="04100003" w:tentative="1">
      <w:start w:val="1"/>
      <w:numFmt w:val="lowerLetter"/>
      <w:lvlText w:val="%8."/>
      <w:lvlJc w:val="left"/>
      <w:pPr>
        <w:ind w:left="5760" w:hanging="360"/>
      </w:pPr>
    </w:lvl>
    <w:lvl w:ilvl="8" w:tplc="0410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1D7239"/>
    <w:multiLevelType w:val="multilevel"/>
    <w:tmpl w:val="F586DD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8C6CBD"/>
    <w:multiLevelType w:val="hybridMultilevel"/>
    <w:tmpl w:val="ACF6F354"/>
    <w:lvl w:ilvl="0" w:tplc="19460608">
      <w:start w:val="1"/>
      <w:numFmt w:val="bullet"/>
      <w:pStyle w:val="Sommario2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A2224C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3" w15:restartNumberingAfterBreak="0">
    <w:nsid w:val="66616100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6A1B6821"/>
    <w:multiLevelType w:val="hybridMultilevel"/>
    <w:tmpl w:val="28B4F640"/>
    <w:lvl w:ilvl="0" w:tplc="8BE2D7F8">
      <w:start w:val="1"/>
      <w:numFmt w:val="bullet"/>
      <w:pStyle w:val="Sommario3"/>
      <w:lvlText w:val=""/>
      <w:lvlJc w:val="left"/>
      <w:pPr>
        <w:ind w:left="720" w:hanging="360"/>
      </w:pPr>
      <w:rPr>
        <w:rFonts w:ascii="Wingdings" w:hAnsi="Wingdings" w:hint="default"/>
        <w:sz w:val="15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AD1F67"/>
    <w:multiLevelType w:val="hybridMultilevel"/>
    <w:tmpl w:val="E60C195E"/>
    <w:lvl w:ilvl="0" w:tplc="84064F5C">
      <w:start w:val="1"/>
      <w:numFmt w:val="lowerRoman"/>
      <w:lvlText w:val="%1."/>
      <w:lvlJc w:val="left"/>
      <w:pPr>
        <w:tabs>
          <w:tab w:val="num" w:pos="924"/>
        </w:tabs>
        <w:ind w:left="924" w:hanging="357"/>
      </w:pPr>
      <w:rPr>
        <w:rFonts w:hint="default"/>
      </w:rPr>
    </w:lvl>
    <w:lvl w:ilvl="1" w:tplc="04100003" w:tentative="1">
      <w:start w:val="1"/>
      <w:numFmt w:val="lowerLetter"/>
      <w:lvlText w:val="%2."/>
      <w:lvlJc w:val="left"/>
      <w:pPr>
        <w:ind w:left="1440" w:hanging="360"/>
      </w:pPr>
    </w:lvl>
    <w:lvl w:ilvl="2" w:tplc="04100005" w:tentative="1">
      <w:start w:val="1"/>
      <w:numFmt w:val="lowerRoman"/>
      <w:lvlText w:val="%3."/>
      <w:lvlJc w:val="right"/>
      <w:pPr>
        <w:ind w:left="2160" w:hanging="180"/>
      </w:pPr>
    </w:lvl>
    <w:lvl w:ilvl="3" w:tplc="04100001" w:tentative="1">
      <w:start w:val="1"/>
      <w:numFmt w:val="decimal"/>
      <w:lvlText w:val="%4."/>
      <w:lvlJc w:val="left"/>
      <w:pPr>
        <w:ind w:left="2880" w:hanging="360"/>
      </w:pPr>
    </w:lvl>
    <w:lvl w:ilvl="4" w:tplc="04100003" w:tentative="1">
      <w:start w:val="1"/>
      <w:numFmt w:val="lowerLetter"/>
      <w:lvlText w:val="%5."/>
      <w:lvlJc w:val="left"/>
      <w:pPr>
        <w:ind w:left="3600" w:hanging="360"/>
      </w:pPr>
    </w:lvl>
    <w:lvl w:ilvl="5" w:tplc="04100005" w:tentative="1">
      <w:start w:val="1"/>
      <w:numFmt w:val="lowerRoman"/>
      <w:lvlText w:val="%6."/>
      <w:lvlJc w:val="right"/>
      <w:pPr>
        <w:ind w:left="4320" w:hanging="180"/>
      </w:pPr>
    </w:lvl>
    <w:lvl w:ilvl="6" w:tplc="04100001" w:tentative="1">
      <w:start w:val="1"/>
      <w:numFmt w:val="decimal"/>
      <w:lvlText w:val="%7."/>
      <w:lvlJc w:val="left"/>
      <w:pPr>
        <w:ind w:left="5040" w:hanging="360"/>
      </w:pPr>
    </w:lvl>
    <w:lvl w:ilvl="7" w:tplc="04100003" w:tentative="1">
      <w:start w:val="1"/>
      <w:numFmt w:val="lowerLetter"/>
      <w:lvlText w:val="%8."/>
      <w:lvlJc w:val="left"/>
      <w:pPr>
        <w:ind w:left="5760" w:hanging="360"/>
      </w:pPr>
    </w:lvl>
    <w:lvl w:ilvl="8" w:tplc="0410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C44F1D"/>
    <w:multiLevelType w:val="multilevel"/>
    <w:tmpl w:val="567E9F04"/>
    <w:lvl w:ilvl="0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BF575A"/>
    <w:multiLevelType w:val="hybridMultilevel"/>
    <w:tmpl w:val="BB761A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3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15"/>
  </w:num>
  <w:num w:numId="13">
    <w:abstractNumId w:val="6"/>
    <w:lvlOverride w:ilvl="0">
      <w:startOverride w:val="1"/>
    </w:lvlOverride>
  </w:num>
  <w:num w:numId="14">
    <w:abstractNumId w:val="18"/>
  </w:num>
  <w:num w:numId="15">
    <w:abstractNumId w:val="29"/>
  </w:num>
  <w:num w:numId="16">
    <w:abstractNumId w:val="11"/>
  </w:num>
  <w:num w:numId="17">
    <w:abstractNumId w:val="27"/>
  </w:num>
  <w:num w:numId="18">
    <w:abstractNumId w:val="35"/>
  </w:num>
  <w:num w:numId="19">
    <w:abstractNumId w:val="20"/>
  </w:num>
  <w:num w:numId="20">
    <w:abstractNumId w:val="26"/>
  </w:num>
  <w:num w:numId="21">
    <w:abstractNumId w:val="14"/>
  </w:num>
  <w:num w:numId="22">
    <w:abstractNumId w:val="32"/>
  </w:num>
  <w:num w:numId="23">
    <w:abstractNumId w:val="28"/>
  </w:num>
  <w:num w:numId="24">
    <w:abstractNumId w:val="20"/>
    <w:lvlOverride w:ilvl="0">
      <w:startOverride w:val="1"/>
    </w:lvlOverride>
  </w:num>
  <w:num w:numId="25">
    <w:abstractNumId w:val="19"/>
  </w:num>
  <w:num w:numId="26">
    <w:abstractNumId w:val="9"/>
  </w:num>
  <w:num w:numId="27">
    <w:abstractNumId w:val="12"/>
  </w:num>
  <w:num w:numId="28">
    <w:abstractNumId w:val="36"/>
  </w:num>
  <w:num w:numId="29">
    <w:abstractNumId w:val="24"/>
  </w:num>
  <w:num w:numId="30">
    <w:abstractNumId w:val="17"/>
  </w:num>
  <w:num w:numId="31">
    <w:abstractNumId w:val="30"/>
  </w:num>
  <w:num w:numId="32">
    <w:abstractNumId w:val="33"/>
  </w:num>
  <w:num w:numId="33">
    <w:abstractNumId w:val="31"/>
  </w:num>
  <w:num w:numId="34">
    <w:abstractNumId w:val="34"/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23"/>
  </w:num>
  <w:num w:numId="38">
    <w:abstractNumId w:val="10"/>
  </w:num>
  <w:num w:numId="39">
    <w:abstractNumId w:val="21"/>
  </w:num>
  <w:num w:numId="40">
    <w:abstractNumId w:val="16"/>
  </w:num>
  <w:num w:numId="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135"/>
    <w:rsid w:val="00013B31"/>
    <w:rsid w:val="00024E5A"/>
    <w:rsid w:val="00026B00"/>
    <w:rsid w:val="00052BE0"/>
    <w:rsid w:val="0008754E"/>
    <w:rsid w:val="00095C15"/>
    <w:rsid w:val="000A40C9"/>
    <w:rsid w:val="000B79D7"/>
    <w:rsid w:val="0011009E"/>
    <w:rsid w:val="00194F0F"/>
    <w:rsid w:val="001D0015"/>
    <w:rsid w:val="001D19BE"/>
    <w:rsid w:val="001D245B"/>
    <w:rsid w:val="001D51C5"/>
    <w:rsid w:val="00212484"/>
    <w:rsid w:val="00294D58"/>
    <w:rsid w:val="002C36A1"/>
    <w:rsid w:val="0031548C"/>
    <w:rsid w:val="00331DA3"/>
    <w:rsid w:val="00334C9A"/>
    <w:rsid w:val="00396097"/>
    <w:rsid w:val="003C1FEA"/>
    <w:rsid w:val="003D621A"/>
    <w:rsid w:val="003F5BE6"/>
    <w:rsid w:val="0041564E"/>
    <w:rsid w:val="00442BD9"/>
    <w:rsid w:val="00461E53"/>
    <w:rsid w:val="004D6E53"/>
    <w:rsid w:val="00527894"/>
    <w:rsid w:val="0055249B"/>
    <w:rsid w:val="00576130"/>
    <w:rsid w:val="00583A5D"/>
    <w:rsid w:val="005A1B26"/>
    <w:rsid w:val="005A1EE0"/>
    <w:rsid w:val="005B2AB1"/>
    <w:rsid w:val="006258F9"/>
    <w:rsid w:val="00666DD3"/>
    <w:rsid w:val="00673BD9"/>
    <w:rsid w:val="00686DE8"/>
    <w:rsid w:val="00697BF5"/>
    <w:rsid w:val="006B008E"/>
    <w:rsid w:val="006B180E"/>
    <w:rsid w:val="00723936"/>
    <w:rsid w:val="00736D97"/>
    <w:rsid w:val="007673EE"/>
    <w:rsid w:val="00777AD6"/>
    <w:rsid w:val="00794CD3"/>
    <w:rsid w:val="007E3808"/>
    <w:rsid w:val="007F52E8"/>
    <w:rsid w:val="0083688F"/>
    <w:rsid w:val="0084363A"/>
    <w:rsid w:val="00863BD7"/>
    <w:rsid w:val="008D777E"/>
    <w:rsid w:val="008E5714"/>
    <w:rsid w:val="00944A55"/>
    <w:rsid w:val="00971BBC"/>
    <w:rsid w:val="00985087"/>
    <w:rsid w:val="009C4B4C"/>
    <w:rsid w:val="009F3D98"/>
    <w:rsid w:val="009F4A17"/>
    <w:rsid w:val="00A36135"/>
    <w:rsid w:val="00A50683"/>
    <w:rsid w:val="00A53DE7"/>
    <w:rsid w:val="00A831B7"/>
    <w:rsid w:val="00A84798"/>
    <w:rsid w:val="00AE1981"/>
    <w:rsid w:val="00C05D41"/>
    <w:rsid w:val="00C15B07"/>
    <w:rsid w:val="00C2431D"/>
    <w:rsid w:val="00C27A67"/>
    <w:rsid w:val="00C36EE2"/>
    <w:rsid w:val="00C43B2E"/>
    <w:rsid w:val="00CB254B"/>
    <w:rsid w:val="00CD3ED8"/>
    <w:rsid w:val="00D16273"/>
    <w:rsid w:val="00D561CB"/>
    <w:rsid w:val="00D80DC8"/>
    <w:rsid w:val="00E001FD"/>
    <w:rsid w:val="00E013F7"/>
    <w:rsid w:val="00E60B50"/>
    <w:rsid w:val="00E937A2"/>
    <w:rsid w:val="00EB50C5"/>
    <w:rsid w:val="00EC4083"/>
    <w:rsid w:val="00EF18ED"/>
    <w:rsid w:val="00EF6068"/>
    <w:rsid w:val="00F53BDE"/>
    <w:rsid w:val="00F915B8"/>
    <w:rsid w:val="00FF23F5"/>
    <w:rsid w:val="00FF3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E140ACF"/>
  <w15:chartTrackingRefBased/>
  <w15:docId w15:val="{281A1E55-87C0-44D0-B627-16FE86E15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link w:val="Titolo1Carattere"/>
    <w:uiPriority w:val="9"/>
    <w:rsid w:val="007673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rsid w:val="00A8479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8479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8479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styleId="111111">
    <w:name w:val="Outline List 2"/>
    <w:basedOn w:val="Nessunelenco"/>
    <w:uiPriority w:val="99"/>
    <w:semiHidden/>
    <w:unhideWhenUsed/>
    <w:rsid w:val="00E937A2"/>
    <w:pPr>
      <w:numPr>
        <w:numId w:val="2"/>
      </w:numPr>
    </w:pPr>
  </w:style>
  <w:style w:type="paragraph" w:customStyle="1" w:styleId="LINKS-Titolo1livello">
    <w:name w:val="LINKS - Titolo 1 livello"/>
    <w:basedOn w:val="Normale"/>
    <w:qFormat/>
    <w:rsid w:val="0041564E"/>
    <w:pPr>
      <w:shd w:val="clear" w:color="auto" w:fill="FFFFFF"/>
      <w:spacing w:after="120"/>
      <w:jc w:val="both"/>
    </w:pPr>
    <w:rPr>
      <w:rFonts w:ascii="Open Sans" w:hAnsi="Open Sans" w:cs="Open Sans"/>
      <w:b/>
      <w:caps/>
      <w:color w:val="000000"/>
      <w:sz w:val="28"/>
    </w:rPr>
  </w:style>
  <w:style w:type="paragraph" w:customStyle="1" w:styleId="LINKS-Titolo2livello">
    <w:name w:val="LINKS - Titolo 2 livello"/>
    <w:basedOn w:val="Normale"/>
    <w:qFormat/>
    <w:rsid w:val="0041564E"/>
    <w:pPr>
      <w:shd w:val="clear" w:color="auto" w:fill="FFFFFF"/>
      <w:spacing w:after="120"/>
      <w:jc w:val="both"/>
    </w:pPr>
    <w:rPr>
      <w:rFonts w:ascii="Open Sans" w:hAnsi="Open Sans" w:cs="Open Sans"/>
      <w:b/>
      <w:color w:val="767171" w:themeColor="background2" w:themeShade="80"/>
      <w:sz w:val="28"/>
    </w:rPr>
  </w:style>
  <w:style w:type="paragraph" w:customStyle="1" w:styleId="LINKS-Paragrafo">
    <w:name w:val="LINKS - Paragrafo"/>
    <w:basedOn w:val="Normale"/>
    <w:qFormat/>
    <w:rsid w:val="00E937A2"/>
    <w:pPr>
      <w:shd w:val="clear" w:color="auto" w:fill="FFFFFF"/>
      <w:spacing w:after="225"/>
      <w:jc w:val="both"/>
    </w:pPr>
    <w:rPr>
      <w:rFonts w:ascii="Open Sans" w:hAnsi="Open Sans" w:cs="Open Sans"/>
      <w:color w:val="000000"/>
      <w:sz w:val="21"/>
      <w:szCs w:val="21"/>
    </w:rPr>
  </w:style>
  <w:style w:type="paragraph" w:customStyle="1" w:styleId="LINKS-Paragrafocorsivo">
    <w:name w:val="LINKS - Paragrafo corsivo"/>
    <w:basedOn w:val="Normale"/>
    <w:qFormat/>
    <w:rsid w:val="00E937A2"/>
    <w:pPr>
      <w:shd w:val="clear" w:color="auto" w:fill="FFFFFF"/>
      <w:spacing w:after="225"/>
      <w:jc w:val="both"/>
    </w:pPr>
    <w:rPr>
      <w:rFonts w:ascii="Open Sans" w:hAnsi="Open Sans" w:cs="Open Sans"/>
      <w:i/>
      <w:color w:val="000000"/>
      <w:sz w:val="21"/>
      <w:szCs w:val="21"/>
    </w:rPr>
  </w:style>
  <w:style w:type="paragraph" w:customStyle="1" w:styleId="LINKS-Titolo3livello">
    <w:name w:val="LINKS - Titolo 3 livello"/>
    <w:basedOn w:val="LINKS-Titolo2livello"/>
    <w:qFormat/>
    <w:rsid w:val="0041564E"/>
    <w:rPr>
      <w:i/>
      <w:color w:val="000000" w:themeColor="text1"/>
      <w:sz w:val="24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673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8479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LINKS-elenconumerato">
    <w:name w:val="LINKS - elenco numerato"/>
    <w:basedOn w:val="Normale"/>
    <w:autoRedefine/>
    <w:qFormat/>
    <w:rsid w:val="00794CD3"/>
  </w:style>
  <w:style w:type="paragraph" w:customStyle="1" w:styleId="LINKS-elenconumerato3">
    <w:name w:val="LINKS - elenco numerato 3"/>
    <w:basedOn w:val="Normale"/>
    <w:autoRedefine/>
    <w:qFormat/>
    <w:rsid w:val="00794CD3"/>
    <w:pPr>
      <w:numPr>
        <w:ilvl w:val="2"/>
        <w:numId w:val="21"/>
      </w:numPr>
    </w:pPr>
    <w:rPr>
      <w:rFonts w:ascii="Open Sans" w:hAnsi="Open Sans"/>
      <w:sz w:val="21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84798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Puntoelenco">
    <w:name w:val="List Bullet"/>
    <w:basedOn w:val="LINKS-Paragrafo"/>
    <w:uiPriority w:val="99"/>
    <w:unhideWhenUsed/>
    <w:rsid w:val="005B2AB1"/>
    <w:pPr>
      <w:numPr>
        <w:numId w:val="7"/>
      </w:numPr>
      <w:contextualSpacing/>
    </w:pPr>
  </w:style>
  <w:style w:type="paragraph" w:styleId="Puntoelenco2">
    <w:name w:val="List Bullet 2"/>
    <w:basedOn w:val="LINKS-Paragrafo"/>
    <w:link w:val="Puntoelenco2Carattere"/>
    <w:uiPriority w:val="99"/>
    <w:unhideWhenUsed/>
    <w:rsid w:val="005A1B26"/>
    <w:pPr>
      <w:numPr>
        <w:numId w:val="6"/>
      </w:numPr>
      <w:contextualSpacing/>
    </w:pPr>
  </w:style>
  <w:style w:type="paragraph" w:styleId="Puntoelenco3">
    <w:name w:val="List Bullet 3"/>
    <w:basedOn w:val="LINKS-Paragrafo"/>
    <w:uiPriority w:val="99"/>
    <w:unhideWhenUsed/>
    <w:rsid w:val="005B2AB1"/>
    <w:pPr>
      <w:numPr>
        <w:numId w:val="5"/>
      </w:numPr>
      <w:contextualSpacing/>
    </w:pPr>
  </w:style>
  <w:style w:type="character" w:customStyle="1" w:styleId="Puntoelenco2Carattere">
    <w:name w:val="Punto elenco 2 Carattere"/>
    <w:basedOn w:val="Carpredefinitoparagrafo"/>
    <w:link w:val="Puntoelenco2"/>
    <w:uiPriority w:val="99"/>
    <w:rsid w:val="005B2AB1"/>
    <w:rPr>
      <w:rFonts w:ascii="Open Sans" w:hAnsi="Open Sans" w:cs="Open Sans"/>
      <w:color w:val="000000"/>
      <w:sz w:val="21"/>
      <w:szCs w:val="21"/>
      <w:shd w:val="clear" w:color="auto" w:fill="FFFFFF"/>
    </w:rPr>
  </w:style>
  <w:style w:type="paragraph" w:customStyle="1" w:styleId="LINKS-ELENCONUMERATO1">
    <w:name w:val="LINKS - ELENCO NUMERATO 1"/>
    <w:basedOn w:val="Normale"/>
    <w:rsid w:val="00794CD3"/>
    <w:pPr>
      <w:numPr>
        <w:numId w:val="21"/>
      </w:numPr>
      <w:shd w:val="clear" w:color="auto" w:fill="FFFFFF"/>
      <w:spacing w:after="225"/>
      <w:contextualSpacing/>
      <w:jc w:val="both"/>
    </w:pPr>
    <w:rPr>
      <w:rFonts w:ascii="Open Sans" w:hAnsi="Open Sans" w:cs="Open Sans"/>
      <w:color w:val="000000"/>
      <w:sz w:val="21"/>
      <w:szCs w:val="21"/>
    </w:rPr>
  </w:style>
  <w:style w:type="paragraph" w:customStyle="1" w:styleId="LINKS-elenconumerato2">
    <w:name w:val="LINKS - elenco numerato 2"/>
    <w:basedOn w:val="Normale"/>
    <w:rsid w:val="00794CD3"/>
    <w:pPr>
      <w:numPr>
        <w:ilvl w:val="1"/>
        <w:numId w:val="21"/>
      </w:numPr>
      <w:shd w:val="clear" w:color="auto" w:fill="FFFFFF"/>
      <w:spacing w:after="225"/>
      <w:contextualSpacing/>
      <w:jc w:val="both"/>
    </w:pPr>
    <w:rPr>
      <w:rFonts w:ascii="Open Sans" w:hAnsi="Open Sans" w:cs="Open Sans"/>
      <w:color w:val="000000"/>
      <w:sz w:val="21"/>
      <w:szCs w:val="2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8479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E001FD"/>
    <w:pPr>
      <w:spacing w:before="360" w:after="360"/>
    </w:pPr>
    <w:rPr>
      <w:rFonts w:ascii="Open Sans" w:hAnsi="Open Sans" w:cs="Times New Roman (Corpo CS)"/>
      <w:b/>
      <w:bCs/>
      <w:caps/>
      <w:szCs w:val="22"/>
      <w:u w:val="thick" w:color="A8D08D" w:themeColor="accent6" w:themeTint="99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E001FD"/>
    <w:pPr>
      <w:numPr>
        <w:numId w:val="33"/>
      </w:numPr>
    </w:pPr>
    <w:rPr>
      <w:rFonts w:ascii="Open Sans" w:hAnsi="Open Sans" w:cs="Times New Roman (Corpo CS)"/>
      <w:bCs/>
      <w:sz w:val="22"/>
      <w:szCs w:val="22"/>
    </w:rPr>
  </w:style>
  <w:style w:type="paragraph" w:styleId="Sommario3">
    <w:name w:val="toc 3"/>
    <w:basedOn w:val="Normale"/>
    <w:next w:val="Normale"/>
    <w:autoRedefine/>
    <w:uiPriority w:val="39"/>
    <w:unhideWhenUsed/>
    <w:qFormat/>
    <w:rsid w:val="00E001FD"/>
    <w:pPr>
      <w:numPr>
        <w:numId w:val="34"/>
      </w:numPr>
    </w:pPr>
    <w:rPr>
      <w:rFonts w:ascii="Open Sans" w:hAnsi="Open Sans" w:cs="Times New Roman (Corpo CS)"/>
      <w:i/>
      <w:sz w:val="20"/>
      <w:szCs w:val="22"/>
    </w:rPr>
  </w:style>
  <w:style w:type="paragraph" w:styleId="Sommario4">
    <w:name w:val="toc 4"/>
    <w:basedOn w:val="Normale"/>
    <w:next w:val="Normale"/>
    <w:autoRedefine/>
    <w:uiPriority w:val="39"/>
    <w:unhideWhenUsed/>
    <w:rsid w:val="00A84798"/>
    <w:rPr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A84798"/>
    <w:rPr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A84798"/>
    <w:rPr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A84798"/>
    <w:rPr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A84798"/>
    <w:rPr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A84798"/>
    <w:rPr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A84798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B50C5"/>
    <w:rPr>
      <w:color w:val="954F72" w:themeColor="followedHyperlink"/>
      <w:u w:val="single"/>
    </w:rPr>
  </w:style>
  <w:style w:type="paragraph" w:styleId="Titolosommario">
    <w:name w:val="TOC Heading"/>
    <w:basedOn w:val="Titolo1"/>
    <w:next w:val="Normale"/>
    <w:uiPriority w:val="39"/>
    <w:unhideWhenUsed/>
    <w:qFormat/>
    <w:rsid w:val="00EB50C5"/>
    <w:pPr>
      <w:spacing w:before="480" w:line="276" w:lineRule="auto"/>
      <w:outlineLvl w:val="9"/>
    </w:pPr>
    <w:rPr>
      <w:b/>
      <w:bCs/>
      <w:sz w:val="28"/>
      <w:szCs w:val="2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AE198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E1981"/>
  </w:style>
  <w:style w:type="paragraph" w:styleId="Pidipagina">
    <w:name w:val="footer"/>
    <w:basedOn w:val="Normale"/>
    <w:link w:val="PidipaginaCarattere"/>
    <w:uiPriority w:val="99"/>
    <w:unhideWhenUsed/>
    <w:rsid w:val="00AE198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E198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E1981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E1981"/>
    <w:rPr>
      <w:rFonts w:ascii="Times New Roman" w:hAnsi="Times New Roman" w:cs="Times New Roman"/>
      <w:sz w:val="18"/>
      <w:szCs w:val="18"/>
    </w:rPr>
  </w:style>
  <w:style w:type="character" w:styleId="Numeropagina">
    <w:name w:val="page number"/>
    <w:basedOn w:val="Carpredefinitoparagrafo"/>
    <w:uiPriority w:val="99"/>
    <w:semiHidden/>
    <w:unhideWhenUsed/>
    <w:rsid w:val="00AE1981"/>
  </w:style>
  <w:style w:type="paragraph" w:customStyle="1" w:styleId="NormalEscapeText">
    <w:name w:val="Normal Escape Text"/>
    <w:basedOn w:val="Normale"/>
    <w:link w:val="NormalEscapeTextCarattere"/>
    <w:qFormat/>
    <w:rsid w:val="00583A5D"/>
    <w:pPr>
      <w:spacing w:before="120" w:after="120"/>
      <w:jc w:val="both"/>
    </w:pPr>
    <w:rPr>
      <w:rFonts w:cs="Segoe UI"/>
      <w:sz w:val="21"/>
      <w:szCs w:val="20"/>
    </w:rPr>
  </w:style>
  <w:style w:type="character" w:customStyle="1" w:styleId="NormalEscapeTextCarattere">
    <w:name w:val="Normal Escape Text Carattere"/>
    <w:basedOn w:val="Carpredefinitoparagrafo"/>
    <w:link w:val="NormalEscapeText"/>
    <w:rsid w:val="00583A5D"/>
    <w:rPr>
      <w:rFonts w:cs="Segoe UI"/>
      <w:sz w:val="21"/>
      <w:szCs w:val="20"/>
    </w:rPr>
  </w:style>
  <w:style w:type="paragraph" w:customStyle="1" w:styleId="TESTOPUNTO">
    <w:name w:val="TESTO PUNTO"/>
    <w:basedOn w:val="Normale"/>
    <w:rsid w:val="00583A5D"/>
    <w:pPr>
      <w:spacing w:before="60" w:after="60" w:line="240" w:lineRule="atLeast"/>
      <w:ind w:left="283" w:right="74" w:hanging="283"/>
      <w:jc w:val="both"/>
    </w:pPr>
    <w:rPr>
      <w:rFonts w:ascii="Arial" w:eastAsia="Times New Roman" w:hAnsi="Arial" w:cs="Times New Roman"/>
      <w:color w:val="000000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527894"/>
    <w:pPr>
      <w:spacing w:after="200"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2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ristiana.botta@linksfoundation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019813\Desktop\Progetti%202019\0_LINKS\3_WORD\0_Carta%20Intestata\Carta_intestata_LINKS_npagin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CD71801D3B2747B750CADE973F34F6" ma:contentTypeVersion="8" ma:contentTypeDescription="Create a new document." ma:contentTypeScope="" ma:versionID="851cc3f39c9e93ee3ae5ecff83cead44">
  <xsd:schema xmlns:xsd="http://www.w3.org/2001/XMLSchema" xmlns:xs="http://www.w3.org/2001/XMLSchema" xmlns:p="http://schemas.microsoft.com/office/2006/metadata/properties" xmlns:ns2="1e0c3518-8fb7-4730-bb27-6b750dc39fc3" xmlns:ns3="7bc5c933-7ef4-45bd-a84d-612a4876d7f7" targetNamespace="http://schemas.microsoft.com/office/2006/metadata/properties" ma:root="true" ma:fieldsID="d26b9da5f6f94efbe2f3ba415fde7aa7" ns2:_="" ns3:_="">
    <xsd:import namespace="1e0c3518-8fb7-4730-bb27-6b750dc39fc3"/>
    <xsd:import namespace="7bc5c933-7ef4-45bd-a84d-612a4876d7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c3518-8fb7-4730-bb27-6b750dc39f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c5c933-7ef4-45bd-a84d-612a4876d7f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EB3EB7A-6D2A-4B7D-97CB-EBD0574275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CA90C4-A7DA-4D3B-A280-6EF0D2CA9298}">
  <ds:schemaRefs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7bc5c933-7ef4-45bd-a84d-612a4876d7f7"/>
    <ds:schemaRef ds:uri="http://purl.org/dc/elements/1.1/"/>
    <ds:schemaRef ds:uri="http://schemas.microsoft.com/office/2006/metadata/properties"/>
    <ds:schemaRef ds:uri="http://purl.org/dc/terms/"/>
    <ds:schemaRef ds:uri="1e0c3518-8fb7-4730-bb27-6b750dc39fc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7BB3159-02B0-4976-9703-991BC35DAC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0c3518-8fb7-4730-bb27-6b750dc39fc3"/>
    <ds:schemaRef ds:uri="7bc5c933-7ef4-45bd-a84d-612a4876d7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405089-15FA-434B-887D-90DB541AE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Carta_intestata_LINKS_npagina.dotx</Template>
  <TotalTime>26</TotalTime>
  <Pages>3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OGGERO  SARA</dc:creator>
  <cp:keywords/>
  <dc:description/>
  <cp:lastModifiedBy>Cristiana Botta</cp:lastModifiedBy>
  <cp:revision>5</cp:revision>
  <dcterms:created xsi:type="dcterms:W3CDTF">2020-07-17T07:47:00Z</dcterms:created>
  <dcterms:modified xsi:type="dcterms:W3CDTF">2020-07-24T13:01:00Z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0x010100C6CD71801D3B2747B750CADE973F34F6</vt:lpwstr>
  </property>
</Properties>
</file>